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3F913F" w14:textId="77777777" w:rsidR="00843835" w:rsidRDefault="00843835" w:rsidP="00843835">
      <w:pPr>
        <w:ind w:left="-851" w:firstLine="142"/>
        <w:jc w:val="center"/>
        <w:rPr>
          <w:rFonts w:ascii="Arial" w:hAnsi="Arial" w:cs="Arial"/>
          <w:b/>
          <w:w w:val="15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F4797">
        <w:rPr>
          <w:rFonts w:ascii="Arial" w:hAnsi="Arial" w:cs="Arial"/>
          <w:b/>
          <w:w w:val="15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</w:t>
      </w:r>
    </w:p>
    <w:p w14:paraId="61B3F4A7" w14:textId="77777777" w:rsidR="00843835" w:rsidRPr="00044DE4" w:rsidRDefault="00843835" w:rsidP="00044DE4">
      <w:pPr>
        <w:ind w:left="-851" w:firstLine="142"/>
        <w:jc w:val="center"/>
        <w:rPr>
          <w:rFonts w:ascii="Arial" w:hAnsi="Arial" w:cs="Arial"/>
          <w:w w:val="15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F4797">
        <w:rPr>
          <w:rFonts w:ascii="Arial" w:hAnsi="Arial" w:cs="Arial"/>
          <w:b/>
          <w:w w:val="15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507E0D">
        <w:rPr>
          <w:rFonts w:ascii="Arial" w:hAnsi="Arial" w:cs="Arial"/>
          <w:w w:val="15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SOLICITAÇÃO DE </w:t>
      </w:r>
      <w:r w:rsidR="00044DE4">
        <w:rPr>
          <w:rFonts w:ascii="Arial" w:hAnsi="Arial" w:cs="Arial"/>
          <w:w w:val="15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CREDENCIAMENTO – COOPERATIVA</w:t>
      </w:r>
    </w:p>
    <w:p w14:paraId="4FBD918B" w14:textId="77777777" w:rsidR="00843835" w:rsidRPr="00BF4797" w:rsidRDefault="00843835" w:rsidP="00843835">
      <w:pPr>
        <w:ind w:left="-851" w:firstLine="671"/>
        <w:rPr>
          <w:rFonts w:ascii="Arial" w:hAnsi="Arial" w:cs="Arial"/>
          <w:b/>
          <w:sz w:val="16"/>
          <w:szCs w:val="24"/>
        </w:rPr>
      </w:pPr>
    </w:p>
    <w:p w14:paraId="36856A66" w14:textId="77777777" w:rsidR="00843835" w:rsidRDefault="00843835" w:rsidP="00843835">
      <w:pPr>
        <w:pStyle w:val="Textopadro"/>
        <w:rPr>
          <w:rFonts w:ascii="Arial" w:hAnsi="Arial" w:cs="Arial"/>
          <w:b/>
          <w:sz w:val="16"/>
          <w:szCs w:val="16"/>
          <w:lang w:val="pt-BR"/>
        </w:rPr>
      </w:pPr>
    </w:p>
    <w:p w14:paraId="374F89EC" w14:textId="77777777" w:rsidR="00843835" w:rsidRPr="00034911" w:rsidRDefault="00044DE4" w:rsidP="00843835">
      <w:pPr>
        <w:pStyle w:val="Textopadro"/>
        <w:rPr>
          <w:rFonts w:ascii="Arial" w:hAnsi="Arial" w:cs="Arial"/>
          <w:b/>
          <w:sz w:val="17"/>
          <w:szCs w:val="17"/>
          <w:lang w:val="pt-BR"/>
        </w:rPr>
      </w:pPr>
      <w:r>
        <w:rPr>
          <w:rFonts w:ascii="Arial" w:hAnsi="Arial" w:cs="Arial"/>
          <w:b/>
          <w:sz w:val="17"/>
          <w:szCs w:val="17"/>
          <w:lang w:val="pt-BR"/>
        </w:rPr>
        <w:t>DADOS DA COOPERATIVA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575"/>
        <w:gridCol w:w="2088"/>
        <w:gridCol w:w="3249"/>
      </w:tblGrid>
      <w:tr w:rsidR="00843835" w14:paraId="79C25EC5" w14:textId="77777777" w:rsidTr="00377902">
        <w:tc>
          <w:tcPr>
            <w:tcW w:w="6771" w:type="dxa"/>
            <w:gridSpan w:val="2"/>
          </w:tcPr>
          <w:p w14:paraId="016AE56D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Razão Social:</w:t>
            </w:r>
          </w:p>
          <w:p w14:paraId="7CF02D08" w14:textId="77777777" w:rsidR="00843835" w:rsidRPr="006E1ED3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</w:p>
        </w:tc>
        <w:tc>
          <w:tcPr>
            <w:tcW w:w="3291" w:type="dxa"/>
            <w:shd w:val="clear" w:color="auto" w:fill="BFBFBF" w:themeFill="background1" w:themeFillShade="BF"/>
          </w:tcPr>
          <w:p w14:paraId="24FC9314" w14:textId="77777777" w:rsidR="00843835" w:rsidRDefault="00843835" w:rsidP="00377902">
            <w:pPr>
              <w:pStyle w:val="Textopadro"/>
              <w:ind w:left="-108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Cód. Credenciado (Preenchido pelo Agros):</w:t>
            </w:r>
          </w:p>
          <w:p w14:paraId="08A33F5C" w14:textId="77777777" w:rsidR="00843835" w:rsidRPr="006E1ED3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</w:p>
        </w:tc>
      </w:tr>
      <w:tr w:rsidR="00843835" w14:paraId="3300F7EC" w14:textId="77777777" w:rsidTr="00377902">
        <w:tc>
          <w:tcPr>
            <w:tcW w:w="10062" w:type="dxa"/>
            <w:gridSpan w:val="3"/>
          </w:tcPr>
          <w:p w14:paraId="30BAAE2B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Nome Fantasia:</w:t>
            </w:r>
          </w:p>
          <w:p w14:paraId="04B8722E" w14:textId="77777777" w:rsidR="00843835" w:rsidRPr="006E1ED3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</w:p>
        </w:tc>
      </w:tr>
      <w:tr w:rsidR="00843835" w14:paraId="40CC6D43" w14:textId="77777777" w:rsidTr="00377902">
        <w:tc>
          <w:tcPr>
            <w:tcW w:w="4644" w:type="dxa"/>
          </w:tcPr>
          <w:p w14:paraId="4733EED4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Número de Inscrição CNPJ:</w:t>
            </w:r>
          </w:p>
          <w:p w14:paraId="2E5E098B" w14:textId="77777777" w:rsidR="00843835" w:rsidRPr="006E1ED3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</w:p>
        </w:tc>
        <w:tc>
          <w:tcPr>
            <w:tcW w:w="5418" w:type="dxa"/>
            <w:gridSpan w:val="2"/>
          </w:tcPr>
          <w:p w14:paraId="68A0DAC2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Número no CRM/MG:</w:t>
            </w:r>
          </w:p>
          <w:p w14:paraId="7DF52654" w14:textId="77777777" w:rsidR="00843835" w:rsidRPr="00444F75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</w:p>
        </w:tc>
      </w:tr>
    </w:tbl>
    <w:p w14:paraId="7D8869D8" w14:textId="77777777" w:rsidR="00843835" w:rsidRDefault="00843835" w:rsidP="00843835">
      <w:pPr>
        <w:rPr>
          <w:rFonts w:ascii="Arial" w:hAnsi="Arial" w:cs="Arial"/>
          <w:b/>
          <w:w w:val="120"/>
          <w:sz w:val="16"/>
        </w:rPr>
      </w:pPr>
    </w:p>
    <w:p w14:paraId="755180BF" w14:textId="77777777" w:rsidR="00843835" w:rsidRPr="00B76620" w:rsidRDefault="00843835" w:rsidP="00843835">
      <w:pPr>
        <w:keepNext/>
        <w:spacing w:before="80" w:line="360" w:lineRule="auto"/>
        <w:ind w:firstLine="357"/>
        <w:jc w:val="both"/>
        <w:outlineLvl w:val="4"/>
        <w:rPr>
          <w:rFonts w:ascii="Arial" w:hAnsi="Arial" w:cs="Arial"/>
          <w:sz w:val="6"/>
          <w:szCs w:val="6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46"/>
        <w:gridCol w:w="3119"/>
      </w:tblGrid>
      <w:tr w:rsidR="00843835" w:rsidRPr="00BF4797" w14:paraId="65C9D5EC" w14:textId="77777777" w:rsidTr="00377902">
        <w:trPr>
          <w:cantSplit/>
          <w:trHeight w:val="20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51433" w14:textId="77777777" w:rsidR="00843835" w:rsidRPr="00BF4797" w:rsidRDefault="00044DE4" w:rsidP="00377902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VÍNCULO COM</w:t>
            </w:r>
            <w:r w:rsidR="00843835" w:rsidRPr="006B310D">
              <w:rPr>
                <w:rFonts w:ascii="Arial" w:hAnsi="Arial" w:cs="Arial"/>
                <w:b/>
                <w:sz w:val="16"/>
                <w:szCs w:val="16"/>
              </w:rPr>
              <w:t xml:space="preserve"> HOSPITAL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4C942" w14:textId="77777777" w:rsidR="00843835" w:rsidRPr="00BF4797" w:rsidRDefault="00044DE4" w:rsidP="00377902">
            <w:pPr>
              <w:spacing w:before="4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Se especializado, informar a Especialidade</w:t>
            </w:r>
          </w:p>
        </w:tc>
      </w:tr>
      <w:tr w:rsidR="00843835" w:rsidRPr="00BF4797" w14:paraId="7725092A" w14:textId="77777777" w:rsidTr="00377902">
        <w:trPr>
          <w:cantSplit/>
          <w:trHeight w:val="20"/>
        </w:trPr>
        <w:tc>
          <w:tcPr>
            <w:tcW w:w="69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09CC6" w14:textId="77777777" w:rsidR="00843835" w:rsidRPr="00BF4797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B09D4" w14:textId="77777777" w:rsidR="00843835" w:rsidRPr="00BF4797" w:rsidRDefault="00843835" w:rsidP="0037790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43835" w:rsidRPr="00BF4797" w14:paraId="6627159D" w14:textId="77777777" w:rsidTr="00377902">
        <w:trPr>
          <w:cantSplit/>
          <w:trHeight w:val="20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D99E6" w14:textId="77777777" w:rsidR="00843835" w:rsidRPr="00BF4797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60051" w14:textId="77777777" w:rsidR="00843835" w:rsidRPr="00BF4797" w:rsidRDefault="00843835" w:rsidP="0037790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43835" w:rsidRPr="00BF4797" w14:paraId="69BB1FD3" w14:textId="77777777" w:rsidTr="00377902">
        <w:trPr>
          <w:cantSplit/>
          <w:trHeight w:val="20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52159" w14:textId="77777777" w:rsidR="00843835" w:rsidRPr="00BF4797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D09BC" w14:textId="77777777" w:rsidR="00843835" w:rsidRPr="00BF4797" w:rsidRDefault="00843835" w:rsidP="0037790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43835" w:rsidRPr="00BF4797" w14:paraId="637D4D8D" w14:textId="77777777" w:rsidTr="00377902">
        <w:trPr>
          <w:cantSplit/>
          <w:trHeight w:val="20"/>
        </w:trPr>
        <w:tc>
          <w:tcPr>
            <w:tcW w:w="100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0DA23" w14:textId="77777777" w:rsidR="00843835" w:rsidRPr="00BF4797" w:rsidRDefault="00843835" w:rsidP="00377902">
            <w:pPr>
              <w:spacing w:before="4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5914F615" w14:textId="77777777" w:rsidR="00843835" w:rsidRPr="00C54E92" w:rsidRDefault="00843835" w:rsidP="00843835">
      <w:pPr>
        <w:rPr>
          <w:sz w:val="10"/>
          <w:szCs w:val="10"/>
        </w:rPr>
      </w:pPr>
    </w:p>
    <w:p w14:paraId="143177FF" w14:textId="77777777" w:rsidR="00843835" w:rsidRDefault="00843835" w:rsidP="00843835">
      <w:pPr>
        <w:pStyle w:val="Textopadro"/>
        <w:ind w:left="-142"/>
        <w:rPr>
          <w:rFonts w:ascii="Arial" w:hAnsi="Arial" w:cs="Arial"/>
          <w:b/>
          <w:sz w:val="10"/>
          <w:szCs w:val="10"/>
          <w:lang w:val="pt-BR"/>
        </w:rPr>
      </w:pPr>
    </w:p>
    <w:tbl>
      <w:tblPr>
        <w:tblStyle w:val="Tabelacomgrade"/>
        <w:tblW w:w="10031" w:type="dxa"/>
        <w:tblLook w:val="04A0" w:firstRow="1" w:lastRow="0" w:firstColumn="1" w:lastColumn="0" w:noHBand="0" w:noVBand="1"/>
      </w:tblPr>
      <w:tblGrid>
        <w:gridCol w:w="2518"/>
        <w:gridCol w:w="227"/>
        <w:gridCol w:w="290"/>
        <w:gridCol w:w="974"/>
        <w:gridCol w:w="444"/>
        <w:gridCol w:w="77"/>
        <w:gridCol w:w="540"/>
        <w:gridCol w:w="615"/>
        <w:gridCol w:w="233"/>
        <w:gridCol w:w="567"/>
        <w:gridCol w:w="569"/>
        <w:gridCol w:w="284"/>
        <w:gridCol w:w="308"/>
        <w:gridCol w:w="1535"/>
        <w:gridCol w:w="850"/>
      </w:tblGrid>
      <w:tr w:rsidR="00843835" w14:paraId="7D81FF1A" w14:textId="77777777" w:rsidTr="00377902">
        <w:tc>
          <w:tcPr>
            <w:tcW w:w="6485" w:type="dxa"/>
            <w:gridSpan w:val="10"/>
          </w:tcPr>
          <w:p w14:paraId="48D5287C" w14:textId="77777777" w:rsidR="00843835" w:rsidRPr="001A5C3F" w:rsidRDefault="00843835" w:rsidP="00377902">
            <w:pPr>
              <w:pStyle w:val="Textopadro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1A5C3F">
              <w:rPr>
                <w:rFonts w:ascii="Arial" w:hAnsi="Arial" w:cs="Arial"/>
                <w:b/>
                <w:sz w:val="18"/>
                <w:szCs w:val="18"/>
                <w:lang w:val="pt-BR"/>
              </w:rPr>
              <w:t>Endereço de Atendimento (Rua, Avenida, Alameda, etc.):</w:t>
            </w:r>
          </w:p>
          <w:p w14:paraId="347EF563" w14:textId="77777777" w:rsidR="00843835" w:rsidRPr="006E1ED3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</w:p>
        </w:tc>
        <w:tc>
          <w:tcPr>
            <w:tcW w:w="1161" w:type="dxa"/>
            <w:gridSpan w:val="3"/>
          </w:tcPr>
          <w:p w14:paraId="0598B6BA" w14:textId="77777777" w:rsidR="00843835" w:rsidRDefault="00843835" w:rsidP="00377902">
            <w:pPr>
              <w:pStyle w:val="Textopadro"/>
              <w:ind w:left="-108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 xml:space="preserve"> Número:</w:t>
            </w:r>
          </w:p>
          <w:p w14:paraId="4EA6B64A" w14:textId="77777777" w:rsidR="00843835" w:rsidRPr="00444F75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</w:p>
        </w:tc>
        <w:tc>
          <w:tcPr>
            <w:tcW w:w="2385" w:type="dxa"/>
            <w:gridSpan w:val="2"/>
          </w:tcPr>
          <w:p w14:paraId="6CAC21FA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Complemento:</w:t>
            </w:r>
          </w:p>
          <w:p w14:paraId="22A05FA5" w14:textId="77777777" w:rsidR="00843835" w:rsidRPr="00444F75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</w:p>
        </w:tc>
      </w:tr>
      <w:tr w:rsidR="00843835" w14:paraId="7CE9DF37" w14:textId="77777777" w:rsidTr="00377902">
        <w:tc>
          <w:tcPr>
            <w:tcW w:w="4009" w:type="dxa"/>
            <w:gridSpan w:val="4"/>
          </w:tcPr>
          <w:p w14:paraId="7F247131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Bairro:</w:t>
            </w:r>
          </w:p>
          <w:p w14:paraId="3417629B" w14:textId="77777777" w:rsidR="00843835" w:rsidRPr="00B356CB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  <w:tc>
          <w:tcPr>
            <w:tcW w:w="1676" w:type="dxa"/>
            <w:gridSpan w:val="4"/>
          </w:tcPr>
          <w:p w14:paraId="002EAD41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CEP:</w:t>
            </w:r>
          </w:p>
          <w:p w14:paraId="19B93B08" w14:textId="77777777" w:rsidR="00843835" w:rsidRPr="00B356CB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  <w:tc>
          <w:tcPr>
            <w:tcW w:w="3496" w:type="dxa"/>
            <w:gridSpan w:val="6"/>
          </w:tcPr>
          <w:p w14:paraId="721A6005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Cidade:</w:t>
            </w:r>
          </w:p>
          <w:p w14:paraId="78E29E46" w14:textId="77777777" w:rsidR="00843835" w:rsidRPr="00B356CB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  <w:tc>
          <w:tcPr>
            <w:tcW w:w="850" w:type="dxa"/>
          </w:tcPr>
          <w:p w14:paraId="28DEDC97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UF:</w:t>
            </w:r>
          </w:p>
          <w:p w14:paraId="08C15BC2" w14:textId="77777777" w:rsidR="00843835" w:rsidRPr="00B356CB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843835" w14:paraId="532EC09A" w14:textId="77777777" w:rsidTr="00377902">
        <w:tc>
          <w:tcPr>
            <w:tcW w:w="3035" w:type="dxa"/>
            <w:gridSpan w:val="3"/>
          </w:tcPr>
          <w:p w14:paraId="33253499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Telefone 1:</w:t>
            </w:r>
          </w:p>
          <w:p w14:paraId="355F8F8C" w14:textId="77777777" w:rsidR="00843835" w:rsidRPr="006E1ED3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(      )</w:t>
            </w:r>
          </w:p>
        </w:tc>
        <w:tc>
          <w:tcPr>
            <w:tcW w:w="2883" w:type="dxa"/>
            <w:gridSpan w:val="6"/>
          </w:tcPr>
          <w:p w14:paraId="2E12D004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Telefone 2:</w:t>
            </w:r>
          </w:p>
          <w:p w14:paraId="22C30159" w14:textId="77777777" w:rsidR="00843835" w:rsidRPr="00444F75" w:rsidRDefault="00843835" w:rsidP="0037790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      )</w:t>
            </w:r>
          </w:p>
        </w:tc>
        <w:tc>
          <w:tcPr>
            <w:tcW w:w="4113" w:type="dxa"/>
            <w:gridSpan w:val="6"/>
          </w:tcPr>
          <w:p w14:paraId="2E176948" w14:textId="77777777" w:rsidR="00843835" w:rsidRPr="00444F75" w:rsidRDefault="00843835" w:rsidP="00377902">
            <w:pPr>
              <w:rPr>
                <w:rFonts w:ascii="Arial" w:hAnsi="Arial" w:cs="Arial"/>
              </w:rPr>
            </w:pPr>
            <w:r w:rsidRPr="0005000E">
              <w:rPr>
                <w:rFonts w:ascii="Arial" w:hAnsi="Arial" w:cs="Arial"/>
                <w:sz w:val="16"/>
                <w:szCs w:val="16"/>
              </w:rPr>
              <w:t>Fax:</w:t>
            </w:r>
          </w:p>
        </w:tc>
      </w:tr>
      <w:tr w:rsidR="00843835" w:rsidRPr="006E1ED3" w14:paraId="7D66C68D" w14:textId="77777777" w:rsidTr="00377902">
        <w:tc>
          <w:tcPr>
            <w:tcW w:w="5918" w:type="dxa"/>
            <w:gridSpan w:val="9"/>
          </w:tcPr>
          <w:p w14:paraId="439FBECB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E-mail (Geral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>) :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</w:t>
            </w:r>
          </w:p>
          <w:p w14:paraId="62674C55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13" w:type="dxa"/>
            <w:gridSpan w:val="6"/>
          </w:tcPr>
          <w:p w14:paraId="2FE849DF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Site:</w:t>
            </w:r>
          </w:p>
        </w:tc>
      </w:tr>
      <w:tr w:rsidR="00843835" w:rsidRPr="00D04001" w14:paraId="106E4C8E" w14:textId="77777777" w:rsidTr="00377902">
        <w:tc>
          <w:tcPr>
            <w:tcW w:w="2745" w:type="dxa"/>
            <w:gridSpan w:val="2"/>
            <w:tcBorders>
              <w:bottom w:val="single" w:sz="4" w:space="0" w:color="auto"/>
            </w:tcBorders>
          </w:tcPr>
          <w:p w14:paraId="6ADC078E" w14:textId="77777777" w:rsidR="00843835" w:rsidRPr="00D04001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001">
              <w:rPr>
                <w:rFonts w:ascii="Arial" w:hAnsi="Arial" w:cs="Arial"/>
                <w:sz w:val="16"/>
                <w:szCs w:val="16"/>
              </w:rPr>
              <w:t>Nº do Alvará de Localização:</w:t>
            </w:r>
          </w:p>
          <w:p w14:paraId="161AC800" w14:textId="77777777" w:rsidR="00843835" w:rsidRPr="00D04001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  <w:p w14:paraId="1C7773C1" w14:textId="77777777" w:rsidR="00843835" w:rsidRPr="00D04001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85" w:type="dxa"/>
            <w:gridSpan w:val="4"/>
            <w:tcBorders>
              <w:bottom w:val="single" w:sz="4" w:space="0" w:color="auto"/>
            </w:tcBorders>
          </w:tcPr>
          <w:p w14:paraId="2DA07F18" w14:textId="77777777" w:rsidR="00843835" w:rsidRPr="00D04001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001">
              <w:rPr>
                <w:rFonts w:ascii="Arial" w:hAnsi="Arial" w:cs="Arial"/>
                <w:sz w:val="16"/>
                <w:szCs w:val="16"/>
              </w:rPr>
              <w:t>Data de Validade:</w:t>
            </w:r>
          </w:p>
          <w:p w14:paraId="0138763E" w14:textId="77777777" w:rsidR="00843835" w:rsidRPr="00D04001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8" w:type="dxa"/>
            <w:gridSpan w:val="6"/>
            <w:tcBorders>
              <w:bottom w:val="single" w:sz="4" w:space="0" w:color="auto"/>
            </w:tcBorders>
          </w:tcPr>
          <w:p w14:paraId="6E1CD6AD" w14:textId="77777777" w:rsidR="00843835" w:rsidRPr="00D04001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001">
              <w:rPr>
                <w:rFonts w:ascii="Arial" w:hAnsi="Arial" w:cs="Arial"/>
                <w:sz w:val="16"/>
                <w:szCs w:val="16"/>
              </w:rPr>
              <w:t>Nº do Alvará da Vigilância Sanitária:</w:t>
            </w:r>
          </w:p>
          <w:p w14:paraId="6364A6DA" w14:textId="77777777" w:rsidR="00843835" w:rsidRPr="00D04001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gridSpan w:val="3"/>
            <w:tcBorders>
              <w:bottom w:val="single" w:sz="4" w:space="0" w:color="auto"/>
            </w:tcBorders>
          </w:tcPr>
          <w:p w14:paraId="2761F641" w14:textId="77777777" w:rsidR="00843835" w:rsidRPr="00D04001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001">
              <w:rPr>
                <w:rFonts w:ascii="Arial" w:hAnsi="Arial" w:cs="Arial"/>
                <w:sz w:val="16"/>
                <w:szCs w:val="16"/>
              </w:rPr>
              <w:t>Data de Validade:</w:t>
            </w:r>
          </w:p>
          <w:p w14:paraId="7430D528" w14:textId="77777777" w:rsidR="00843835" w:rsidRPr="00D04001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43835" w:rsidRPr="00D04001" w14:paraId="6F8E0026" w14:textId="77777777" w:rsidTr="00377902">
        <w:trPr>
          <w:trHeight w:val="454"/>
        </w:trPr>
        <w:tc>
          <w:tcPr>
            <w:tcW w:w="5070" w:type="dxa"/>
            <w:gridSpan w:val="7"/>
            <w:tcBorders>
              <w:bottom w:val="single" w:sz="4" w:space="0" w:color="auto"/>
            </w:tcBorders>
          </w:tcPr>
          <w:p w14:paraId="727BA226" w14:textId="77777777" w:rsidR="00843835" w:rsidRPr="00A55D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001">
              <w:rPr>
                <w:rFonts w:ascii="Arial" w:hAnsi="Arial" w:cs="Arial"/>
                <w:sz w:val="16"/>
                <w:szCs w:val="16"/>
              </w:rPr>
              <w:t xml:space="preserve">N° do </w:t>
            </w:r>
            <w:r w:rsidRPr="00A55D9C">
              <w:rPr>
                <w:rFonts w:ascii="Arial" w:hAnsi="Arial" w:cs="Arial"/>
                <w:sz w:val="16"/>
                <w:szCs w:val="16"/>
              </w:rPr>
              <w:t>CNES Definitivo (Cadastro Nacional de Estabelec. de Saúde):</w:t>
            </w:r>
          </w:p>
          <w:p w14:paraId="0C087F59" w14:textId="77777777" w:rsidR="00843835" w:rsidRPr="00D04001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  <w:gridSpan w:val="4"/>
            <w:tcBorders>
              <w:bottom w:val="single" w:sz="4" w:space="0" w:color="auto"/>
            </w:tcBorders>
          </w:tcPr>
          <w:p w14:paraId="3D0A3068" w14:textId="77777777" w:rsidR="00843835" w:rsidRDefault="00843835" w:rsidP="00377902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 w:rsidRPr="00D04001">
              <w:rPr>
                <w:rFonts w:ascii="Arial" w:hAnsi="Arial" w:cs="Arial"/>
                <w:sz w:val="16"/>
                <w:szCs w:val="16"/>
              </w:rPr>
              <w:t>N° de Inscrição Municipal:</w:t>
            </w:r>
          </w:p>
          <w:p w14:paraId="4AEFCCAA" w14:textId="77777777" w:rsidR="00843835" w:rsidRPr="00D04001" w:rsidRDefault="00843835" w:rsidP="00377902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7" w:type="dxa"/>
            <w:gridSpan w:val="4"/>
            <w:tcBorders>
              <w:bottom w:val="single" w:sz="4" w:space="0" w:color="auto"/>
            </w:tcBorders>
          </w:tcPr>
          <w:p w14:paraId="6C8B6927" w14:textId="77777777" w:rsidR="00843835" w:rsidRPr="00D04001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001">
              <w:rPr>
                <w:rFonts w:ascii="Arial" w:hAnsi="Arial" w:cs="Arial"/>
                <w:sz w:val="16"/>
                <w:szCs w:val="16"/>
              </w:rPr>
              <w:t>Modalidade de Recolhimento ISS:</w:t>
            </w:r>
          </w:p>
          <w:p w14:paraId="3B4DDD60" w14:textId="77777777" w:rsidR="00843835" w:rsidRPr="00034911" w:rsidRDefault="00843835" w:rsidP="00377902">
            <w:pPr>
              <w:rPr>
                <w:rFonts w:ascii="Arial" w:hAnsi="Arial" w:cs="Arial"/>
                <w:sz w:val="14"/>
                <w:szCs w:val="14"/>
              </w:rPr>
            </w:pPr>
          </w:p>
          <w:p w14:paraId="35328E68" w14:textId="77777777" w:rsidR="00843835" w:rsidRPr="00D04001" w:rsidRDefault="00843835" w:rsidP="00511ABC">
            <w:pPr>
              <w:ind w:right="-108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D04001">
              <w:rPr>
                <w:rFonts w:ascii="Arial" w:hAnsi="Arial" w:cs="Arial"/>
                <w:sz w:val="16"/>
                <w:szCs w:val="16"/>
              </w:rPr>
              <w:t xml:space="preserve">(  </w:t>
            </w:r>
            <w:proofErr w:type="gramEnd"/>
            <w:r w:rsidRPr="00D04001">
              <w:rPr>
                <w:rFonts w:ascii="Arial" w:hAnsi="Arial" w:cs="Arial"/>
                <w:sz w:val="16"/>
                <w:szCs w:val="16"/>
              </w:rPr>
              <w:t xml:space="preserve"> ) </w:t>
            </w:r>
            <w:r w:rsidRPr="00F0190D">
              <w:rPr>
                <w:rFonts w:ascii="Arial" w:hAnsi="Arial" w:cs="Arial"/>
                <w:b/>
                <w:sz w:val="16"/>
                <w:szCs w:val="16"/>
              </w:rPr>
              <w:t xml:space="preserve">Mensal </w:t>
            </w:r>
            <w:r w:rsidRPr="00D04001">
              <w:rPr>
                <w:rFonts w:ascii="Arial" w:hAnsi="Arial" w:cs="Arial"/>
                <w:sz w:val="16"/>
                <w:szCs w:val="16"/>
              </w:rPr>
              <w:t xml:space="preserve">    (   ) </w:t>
            </w:r>
            <w:r w:rsidR="00511ABC" w:rsidRPr="00511ABC">
              <w:rPr>
                <w:rFonts w:ascii="Arial" w:hAnsi="Arial" w:cs="Arial"/>
                <w:b/>
                <w:sz w:val="16"/>
                <w:szCs w:val="16"/>
              </w:rPr>
              <w:t>Anual</w:t>
            </w:r>
            <w:r w:rsidRPr="00511ABC">
              <w:rPr>
                <w:rFonts w:ascii="Arial" w:hAnsi="Arial" w:cs="Arial"/>
                <w:b/>
                <w:sz w:val="16"/>
                <w:szCs w:val="16"/>
              </w:rPr>
              <w:t xml:space="preserve">  </w:t>
            </w:r>
            <w:r w:rsidRPr="00D04001">
              <w:rPr>
                <w:rFonts w:ascii="Arial" w:hAnsi="Arial" w:cs="Arial"/>
                <w:sz w:val="16"/>
                <w:szCs w:val="16"/>
              </w:rPr>
              <w:t xml:space="preserve">  (   ) </w:t>
            </w:r>
            <w:r w:rsidRPr="00F0190D">
              <w:rPr>
                <w:rFonts w:ascii="Arial" w:hAnsi="Arial" w:cs="Arial"/>
                <w:b/>
                <w:sz w:val="16"/>
                <w:szCs w:val="16"/>
              </w:rPr>
              <w:t xml:space="preserve">Isento   </w:t>
            </w:r>
            <w:r w:rsidRPr="00D04001">
              <w:rPr>
                <w:rFonts w:ascii="Arial" w:hAnsi="Arial" w:cs="Arial"/>
                <w:sz w:val="16"/>
                <w:szCs w:val="16"/>
              </w:rPr>
              <w:t xml:space="preserve">         </w:t>
            </w:r>
          </w:p>
        </w:tc>
      </w:tr>
      <w:tr w:rsidR="00843835" w:rsidRPr="00D04001" w14:paraId="28FB8E35" w14:textId="77777777" w:rsidTr="00377902">
        <w:trPr>
          <w:trHeight w:val="397"/>
        </w:trPr>
        <w:tc>
          <w:tcPr>
            <w:tcW w:w="2518" w:type="dxa"/>
            <w:tcBorders>
              <w:bottom w:val="single" w:sz="4" w:space="0" w:color="auto"/>
            </w:tcBorders>
          </w:tcPr>
          <w:p w14:paraId="35A89FE0" w14:textId="77777777" w:rsidR="00843835" w:rsidRPr="00D04001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 w:rsidRPr="00D04001">
              <w:rPr>
                <w:rFonts w:ascii="Arial" w:hAnsi="Arial" w:cs="Arial"/>
                <w:sz w:val="16"/>
                <w:szCs w:val="16"/>
                <w:lang w:val="pt-BR"/>
              </w:rPr>
              <w:t>N° da Insc. Estadual:</w:t>
            </w:r>
          </w:p>
          <w:p w14:paraId="210A27C6" w14:textId="77777777" w:rsidR="00843835" w:rsidRPr="00D04001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  <w:tc>
          <w:tcPr>
            <w:tcW w:w="1935" w:type="dxa"/>
            <w:gridSpan w:val="4"/>
            <w:tcBorders>
              <w:bottom w:val="single" w:sz="4" w:space="0" w:color="auto"/>
            </w:tcBorders>
          </w:tcPr>
          <w:p w14:paraId="1DA490C7" w14:textId="77777777" w:rsidR="00843835" w:rsidRPr="00D04001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001">
              <w:rPr>
                <w:rFonts w:ascii="Arial" w:hAnsi="Arial" w:cs="Arial"/>
                <w:sz w:val="16"/>
                <w:szCs w:val="16"/>
              </w:rPr>
              <w:t>Atendimento 24 horas?</w:t>
            </w:r>
          </w:p>
          <w:p w14:paraId="4D52DE76" w14:textId="77777777" w:rsidR="00843835" w:rsidRPr="00034911" w:rsidRDefault="00843835" w:rsidP="00377902">
            <w:pPr>
              <w:pStyle w:val="Textopadro"/>
              <w:rPr>
                <w:rFonts w:ascii="Arial" w:hAnsi="Arial" w:cs="Arial"/>
                <w:sz w:val="14"/>
                <w:szCs w:val="14"/>
                <w:lang w:val="pt-BR"/>
              </w:rPr>
            </w:pPr>
          </w:p>
          <w:p w14:paraId="7F2D293C" w14:textId="77777777" w:rsidR="00843835" w:rsidRPr="00D04001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proofErr w:type="gramStart"/>
            <w:r w:rsidRPr="00D04001">
              <w:rPr>
                <w:rFonts w:ascii="Arial" w:hAnsi="Arial" w:cs="Arial"/>
                <w:sz w:val="16"/>
                <w:szCs w:val="16"/>
                <w:lang w:val="pt-BR"/>
              </w:rPr>
              <w:t xml:space="preserve">(  </w:t>
            </w:r>
            <w:proofErr w:type="gramEnd"/>
            <w:r w:rsidRPr="00D04001">
              <w:rPr>
                <w:rFonts w:ascii="Arial" w:hAnsi="Arial" w:cs="Arial"/>
                <w:sz w:val="16"/>
                <w:szCs w:val="16"/>
                <w:lang w:val="pt-BR"/>
              </w:rPr>
              <w:t xml:space="preserve"> ) Sim            (   ) Não</w:t>
            </w:r>
          </w:p>
        </w:tc>
        <w:tc>
          <w:tcPr>
            <w:tcW w:w="5578" w:type="dxa"/>
            <w:gridSpan w:val="10"/>
            <w:tcBorders>
              <w:bottom w:val="single" w:sz="4" w:space="0" w:color="auto"/>
            </w:tcBorders>
          </w:tcPr>
          <w:p w14:paraId="0293D0DF" w14:textId="77777777" w:rsidR="00843835" w:rsidRPr="00D04001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001">
              <w:rPr>
                <w:rFonts w:ascii="Arial" w:hAnsi="Arial" w:cs="Arial"/>
                <w:sz w:val="16"/>
                <w:szCs w:val="16"/>
              </w:rPr>
              <w:t>Dias/Horários de Atendimento disponíveis para o Agros:</w:t>
            </w:r>
          </w:p>
          <w:p w14:paraId="7BC0A80A" w14:textId="77777777" w:rsidR="00843835" w:rsidRPr="00D04001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</w:tbl>
    <w:p w14:paraId="558B5A80" w14:textId="77777777" w:rsidR="00843835" w:rsidRDefault="00843835" w:rsidP="00843835">
      <w:pPr>
        <w:pStyle w:val="Textopadro"/>
        <w:rPr>
          <w:rFonts w:ascii="Arial" w:hAnsi="Arial" w:cs="Arial"/>
          <w:b/>
          <w:sz w:val="10"/>
          <w:szCs w:val="10"/>
          <w:lang w:val="pt-BR"/>
        </w:rPr>
      </w:pPr>
    </w:p>
    <w:tbl>
      <w:tblPr>
        <w:tblStyle w:val="Tabelacomgrade"/>
        <w:tblW w:w="10031" w:type="dxa"/>
        <w:tblLook w:val="04A0" w:firstRow="1" w:lastRow="0" w:firstColumn="1" w:lastColumn="0" w:noHBand="0" w:noVBand="1"/>
      </w:tblPr>
      <w:tblGrid>
        <w:gridCol w:w="3035"/>
        <w:gridCol w:w="1040"/>
        <w:gridCol w:w="1610"/>
        <w:gridCol w:w="800"/>
        <w:gridCol w:w="1161"/>
        <w:gridCol w:w="1535"/>
        <w:gridCol w:w="850"/>
      </w:tblGrid>
      <w:tr w:rsidR="00843835" w:rsidRPr="00444F75" w14:paraId="77F21B23" w14:textId="77777777" w:rsidTr="00377902">
        <w:tc>
          <w:tcPr>
            <w:tcW w:w="6485" w:type="dxa"/>
            <w:gridSpan w:val="4"/>
            <w:tcBorders>
              <w:top w:val="single" w:sz="4" w:space="0" w:color="auto"/>
            </w:tcBorders>
          </w:tcPr>
          <w:p w14:paraId="5E1BB2C5" w14:textId="77777777" w:rsidR="00843835" w:rsidRPr="001A5C3F" w:rsidRDefault="00843835" w:rsidP="00377902">
            <w:pPr>
              <w:pStyle w:val="Textopadro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1A5C3F">
              <w:rPr>
                <w:rFonts w:ascii="Arial" w:hAnsi="Arial" w:cs="Arial"/>
                <w:b/>
                <w:sz w:val="18"/>
                <w:szCs w:val="18"/>
                <w:lang w:val="pt-BR"/>
              </w:rPr>
              <w:t xml:space="preserve">Endereço para Correspondências </w:t>
            </w:r>
            <w:r w:rsidRPr="001A5C3F">
              <w:rPr>
                <w:rFonts w:ascii="Arial" w:hAnsi="Arial" w:cs="Arial"/>
                <w:b/>
                <w:sz w:val="16"/>
                <w:szCs w:val="16"/>
                <w:lang w:val="pt-BR"/>
              </w:rPr>
              <w:t>(Rua, Avenida, Alameda, etc.):</w:t>
            </w:r>
          </w:p>
          <w:p w14:paraId="67A61A56" w14:textId="77777777" w:rsidR="00843835" w:rsidRPr="006E1ED3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</w:p>
        </w:tc>
        <w:tc>
          <w:tcPr>
            <w:tcW w:w="1161" w:type="dxa"/>
            <w:tcBorders>
              <w:top w:val="single" w:sz="4" w:space="0" w:color="auto"/>
            </w:tcBorders>
          </w:tcPr>
          <w:p w14:paraId="6A4D4F39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Número</w:t>
            </w:r>
          </w:p>
          <w:p w14:paraId="32E532D2" w14:textId="77777777" w:rsidR="00843835" w:rsidRPr="00444F75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</w:p>
        </w:tc>
        <w:tc>
          <w:tcPr>
            <w:tcW w:w="2385" w:type="dxa"/>
            <w:gridSpan w:val="2"/>
            <w:tcBorders>
              <w:top w:val="single" w:sz="4" w:space="0" w:color="auto"/>
            </w:tcBorders>
          </w:tcPr>
          <w:p w14:paraId="1DDB7876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Complemento</w:t>
            </w:r>
          </w:p>
          <w:p w14:paraId="07A8F600" w14:textId="77777777" w:rsidR="00843835" w:rsidRPr="00444F75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</w:p>
        </w:tc>
      </w:tr>
      <w:tr w:rsidR="00843835" w:rsidRPr="00444F75" w14:paraId="5C41037F" w14:textId="77777777" w:rsidTr="00377902">
        <w:tc>
          <w:tcPr>
            <w:tcW w:w="4075" w:type="dxa"/>
            <w:gridSpan w:val="2"/>
          </w:tcPr>
          <w:p w14:paraId="1E081650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Bairro:</w:t>
            </w:r>
          </w:p>
          <w:p w14:paraId="374CB3A2" w14:textId="77777777" w:rsidR="00843835" w:rsidRPr="006E1ED3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</w:p>
        </w:tc>
        <w:tc>
          <w:tcPr>
            <w:tcW w:w="1610" w:type="dxa"/>
          </w:tcPr>
          <w:p w14:paraId="14942D03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CEP:</w:t>
            </w:r>
          </w:p>
          <w:p w14:paraId="138F99CB" w14:textId="77777777" w:rsidR="00843835" w:rsidRPr="00444F75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</w:p>
        </w:tc>
        <w:tc>
          <w:tcPr>
            <w:tcW w:w="3496" w:type="dxa"/>
            <w:gridSpan w:val="3"/>
          </w:tcPr>
          <w:p w14:paraId="070BC216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Cidade:</w:t>
            </w:r>
          </w:p>
          <w:p w14:paraId="69218874" w14:textId="77777777" w:rsidR="00843835" w:rsidRPr="00444F75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</w:p>
        </w:tc>
        <w:tc>
          <w:tcPr>
            <w:tcW w:w="850" w:type="dxa"/>
          </w:tcPr>
          <w:p w14:paraId="467CA866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UF:</w:t>
            </w:r>
          </w:p>
          <w:p w14:paraId="37553E3A" w14:textId="77777777" w:rsidR="00843835" w:rsidRPr="00444F75" w:rsidRDefault="00843835" w:rsidP="00377902">
            <w:pPr>
              <w:rPr>
                <w:rFonts w:ascii="Arial" w:hAnsi="Arial" w:cs="Arial"/>
              </w:rPr>
            </w:pPr>
          </w:p>
        </w:tc>
      </w:tr>
      <w:tr w:rsidR="00843835" w:rsidRPr="00444F75" w14:paraId="7175A359" w14:textId="77777777" w:rsidTr="00377902">
        <w:tc>
          <w:tcPr>
            <w:tcW w:w="3035" w:type="dxa"/>
          </w:tcPr>
          <w:p w14:paraId="45300377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Telefone:</w:t>
            </w:r>
          </w:p>
          <w:p w14:paraId="5E01CE63" w14:textId="77777777" w:rsidR="00843835" w:rsidRPr="006E1ED3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(      )</w:t>
            </w:r>
          </w:p>
        </w:tc>
        <w:tc>
          <w:tcPr>
            <w:tcW w:w="2650" w:type="dxa"/>
            <w:gridSpan w:val="2"/>
          </w:tcPr>
          <w:p w14:paraId="065783DC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Fax:</w:t>
            </w:r>
          </w:p>
          <w:p w14:paraId="666A44DE" w14:textId="77777777" w:rsidR="00843835" w:rsidRPr="00444F75" w:rsidRDefault="00843835" w:rsidP="0037790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      )</w:t>
            </w:r>
          </w:p>
        </w:tc>
        <w:tc>
          <w:tcPr>
            <w:tcW w:w="4346" w:type="dxa"/>
            <w:gridSpan w:val="4"/>
          </w:tcPr>
          <w:p w14:paraId="15E0F076" w14:textId="77777777" w:rsidR="00843835" w:rsidRPr="00444F75" w:rsidRDefault="00843835" w:rsidP="0037790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E-mail:</w:t>
            </w:r>
          </w:p>
        </w:tc>
      </w:tr>
    </w:tbl>
    <w:p w14:paraId="49088E49" w14:textId="77777777" w:rsidR="00843835" w:rsidRPr="00195286" w:rsidRDefault="00843835" w:rsidP="00843835">
      <w:pPr>
        <w:pStyle w:val="Textopadro"/>
        <w:rPr>
          <w:rFonts w:ascii="Arial" w:hAnsi="Arial" w:cs="Arial"/>
          <w:sz w:val="10"/>
          <w:szCs w:val="10"/>
          <w:lang w:val="pt-BR"/>
        </w:rPr>
      </w:pPr>
    </w:p>
    <w:p w14:paraId="68475139" w14:textId="77777777" w:rsidR="00843835" w:rsidRPr="00F0190D" w:rsidRDefault="00843835" w:rsidP="00843835">
      <w:pPr>
        <w:pStyle w:val="Textopadro"/>
        <w:rPr>
          <w:rFonts w:ascii="Arial" w:hAnsi="Arial" w:cs="Arial"/>
          <w:sz w:val="17"/>
          <w:szCs w:val="17"/>
          <w:lang w:val="pt-BR"/>
        </w:rPr>
      </w:pPr>
      <w:r w:rsidRPr="00D728B7">
        <w:rPr>
          <w:rFonts w:ascii="Arial" w:hAnsi="Arial" w:cs="Arial"/>
          <w:b/>
          <w:sz w:val="17"/>
          <w:szCs w:val="17"/>
          <w:lang w:val="pt-BR"/>
        </w:rPr>
        <w:t xml:space="preserve">DADOS BANCÁRIOS </w:t>
      </w:r>
      <w:r w:rsidRPr="00F0190D">
        <w:rPr>
          <w:rFonts w:ascii="Arial" w:hAnsi="Arial" w:cs="Arial"/>
          <w:sz w:val="17"/>
          <w:szCs w:val="17"/>
          <w:lang w:val="pt-BR"/>
        </w:rPr>
        <w:t>(</w:t>
      </w:r>
      <w:r>
        <w:rPr>
          <w:rFonts w:ascii="Arial" w:hAnsi="Arial" w:cs="Arial"/>
          <w:sz w:val="17"/>
          <w:szCs w:val="17"/>
          <w:lang w:val="pt-BR"/>
        </w:rPr>
        <w:t>necessário anexar</w:t>
      </w:r>
      <w:r w:rsidRPr="00F0190D">
        <w:rPr>
          <w:rFonts w:ascii="Arial" w:hAnsi="Arial" w:cs="Arial"/>
          <w:sz w:val="17"/>
          <w:szCs w:val="17"/>
          <w:lang w:val="pt-BR"/>
        </w:rPr>
        <w:t xml:space="preserve"> comprovante dos dados informados)</w:t>
      </w:r>
    </w:p>
    <w:tbl>
      <w:tblPr>
        <w:tblStyle w:val="Tabelacomgrade"/>
        <w:tblW w:w="10031" w:type="dxa"/>
        <w:tblLayout w:type="fixed"/>
        <w:tblLook w:val="04A0" w:firstRow="1" w:lastRow="0" w:firstColumn="1" w:lastColumn="0" w:noHBand="0" w:noVBand="1"/>
      </w:tblPr>
      <w:tblGrid>
        <w:gridCol w:w="3936"/>
        <w:gridCol w:w="2205"/>
        <w:gridCol w:w="488"/>
        <w:gridCol w:w="3402"/>
      </w:tblGrid>
      <w:tr w:rsidR="00843835" w:rsidRPr="008A4CA1" w14:paraId="18F50D46" w14:textId="77777777" w:rsidTr="00377902">
        <w:trPr>
          <w:trHeight w:val="454"/>
        </w:trPr>
        <w:tc>
          <w:tcPr>
            <w:tcW w:w="6629" w:type="dxa"/>
            <w:gridSpan w:val="3"/>
          </w:tcPr>
          <w:p w14:paraId="1303D538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1A5C3F">
              <w:rPr>
                <w:rFonts w:ascii="Arial" w:hAnsi="Arial" w:cs="Arial"/>
                <w:sz w:val="16"/>
                <w:szCs w:val="16"/>
              </w:rPr>
              <w:t>Nome do Banco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15179332" w14:textId="77777777" w:rsidR="00843835" w:rsidRPr="001A5C3F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2" w:type="dxa"/>
          </w:tcPr>
          <w:p w14:paraId="4476B470" w14:textId="77777777" w:rsidR="00843835" w:rsidRPr="001A5C3F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</w:rPr>
              <w:t>Código do Banco:</w:t>
            </w:r>
          </w:p>
        </w:tc>
      </w:tr>
      <w:tr w:rsidR="00843835" w:rsidRPr="001A5C3F" w14:paraId="49102A8F" w14:textId="77777777" w:rsidTr="00377902">
        <w:trPr>
          <w:trHeight w:val="454"/>
        </w:trPr>
        <w:tc>
          <w:tcPr>
            <w:tcW w:w="3936" w:type="dxa"/>
          </w:tcPr>
          <w:p w14:paraId="0C0AEF14" w14:textId="77777777" w:rsidR="00843835" w:rsidRPr="001A5C3F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1A5C3F">
              <w:rPr>
                <w:rFonts w:ascii="Arial" w:hAnsi="Arial" w:cs="Arial"/>
                <w:sz w:val="16"/>
                <w:szCs w:val="16"/>
              </w:rPr>
              <w:t>Nº da Conta Corrente</w:t>
            </w:r>
            <w:r>
              <w:rPr>
                <w:rFonts w:ascii="Arial" w:hAnsi="Arial" w:cs="Arial"/>
                <w:sz w:val="16"/>
                <w:szCs w:val="16"/>
              </w:rPr>
              <w:t xml:space="preserve"> (informar o</w:t>
            </w:r>
            <w:r w:rsidRPr="00B66255">
              <w:rPr>
                <w:rFonts w:ascii="Arial" w:hAnsi="Arial" w:cs="Arial"/>
                <w:sz w:val="16"/>
                <w:szCs w:val="16"/>
              </w:rPr>
              <w:t xml:space="preserve"> dígito verificador</w:t>
            </w:r>
            <w:r>
              <w:rPr>
                <w:rFonts w:ascii="Arial" w:hAnsi="Arial" w:cs="Arial"/>
                <w:sz w:val="16"/>
                <w:szCs w:val="16"/>
              </w:rPr>
              <w:t>):</w:t>
            </w:r>
          </w:p>
          <w:p w14:paraId="1A829208" w14:textId="77777777" w:rsidR="00843835" w:rsidRPr="00F0190D" w:rsidRDefault="00843835" w:rsidP="00377902">
            <w:pPr>
              <w:rPr>
                <w:rFonts w:ascii="Arial" w:hAnsi="Arial" w:cs="Arial"/>
              </w:rPr>
            </w:pPr>
          </w:p>
        </w:tc>
        <w:tc>
          <w:tcPr>
            <w:tcW w:w="2205" w:type="dxa"/>
          </w:tcPr>
          <w:p w14:paraId="1E29067D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1A5C3F">
              <w:rPr>
                <w:rFonts w:ascii="Arial" w:hAnsi="Arial" w:cs="Arial"/>
                <w:sz w:val="16"/>
                <w:szCs w:val="16"/>
              </w:rPr>
              <w:t>Nome da Agência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26EAAB20" w14:textId="77777777" w:rsidR="00843835" w:rsidRPr="00F0190D" w:rsidRDefault="00843835" w:rsidP="00377902">
            <w:pPr>
              <w:rPr>
                <w:rFonts w:ascii="Arial" w:hAnsi="Arial" w:cs="Arial"/>
              </w:rPr>
            </w:pPr>
          </w:p>
        </w:tc>
        <w:tc>
          <w:tcPr>
            <w:tcW w:w="3890" w:type="dxa"/>
            <w:gridSpan w:val="2"/>
          </w:tcPr>
          <w:p w14:paraId="13B3A991" w14:textId="77777777" w:rsidR="00843835" w:rsidRPr="001A5C3F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1A5C3F">
              <w:rPr>
                <w:rFonts w:ascii="Arial" w:hAnsi="Arial" w:cs="Arial"/>
                <w:sz w:val="16"/>
                <w:szCs w:val="16"/>
              </w:rPr>
              <w:t>Nº da Agência</w:t>
            </w:r>
            <w:r>
              <w:rPr>
                <w:rFonts w:ascii="Arial" w:hAnsi="Arial" w:cs="Arial"/>
                <w:sz w:val="16"/>
                <w:szCs w:val="16"/>
              </w:rPr>
              <w:t xml:space="preserve"> (informar o</w:t>
            </w:r>
            <w:r w:rsidRPr="00B66255">
              <w:rPr>
                <w:rFonts w:ascii="Arial" w:hAnsi="Arial" w:cs="Arial"/>
                <w:sz w:val="16"/>
                <w:szCs w:val="16"/>
              </w:rPr>
              <w:t xml:space="preserve"> dígito verificador</w:t>
            </w:r>
            <w:r>
              <w:rPr>
                <w:rFonts w:ascii="Arial" w:hAnsi="Arial" w:cs="Arial"/>
                <w:sz w:val="16"/>
                <w:szCs w:val="16"/>
              </w:rPr>
              <w:t>):</w:t>
            </w:r>
          </w:p>
          <w:p w14:paraId="6E7CE954" w14:textId="77777777" w:rsidR="00843835" w:rsidRPr="00F0190D" w:rsidRDefault="00843835" w:rsidP="00377902">
            <w:pPr>
              <w:rPr>
                <w:rFonts w:ascii="Arial" w:hAnsi="Arial" w:cs="Arial"/>
              </w:rPr>
            </w:pPr>
          </w:p>
        </w:tc>
      </w:tr>
    </w:tbl>
    <w:p w14:paraId="0C3D9149" w14:textId="77777777" w:rsidR="00843835" w:rsidRPr="00B76620" w:rsidRDefault="00843835" w:rsidP="00843835">
      <w:pPr>
        <w:pStyle w:val="Textopadro"/>
        <w:rPr>
          <w:rFonts w:ascii="Arial" w:hAnsi="Arial" w:cs="Arial"/>
          <w:b/>
          <w:sz w:val="10"/>
          <w:szCs w:val="10"/>
          <w:lang w:val="pt-BR"/>
        </w:rPr>
      </w:pPr>
    </w:p>
    <w:p w14:paraId="30FB4F20" w14:textId="77777777" w:rsidR="00843835" w:rsidRPr="00034911" w:rsidRDefault="00843835" w:rsidP="00843835">
      <w:pPr>
        <w:pStyle w:val="Textopadro"/>
        <w:rPr>
          <w:rFonts w:ascii="Arial" w:hAnsi="Arial" w:cs="Arial"/>
          <w:b/>
          <w:sz w:val="14"/>
          <w:szCs w:val="14"/>
          <w:lang w:val="pt-BR"/>
        </w:rPr>
      </w:pPr>
      <w:r>
        <w:rPr>
          <w:rFonts w:ascii="Arial" w:hAnsi="Arial" w:cs="Arial"/>
          <w:b/>
          <w:sz w:val="17"/>
          <w:szCs w:val="17"/>
          <w:lang w:val="pt-BR"/>
        </w:rPr>
        <w:t>DADOS DA DIRETORIA</w:t>
      </w:r>
    </w:p>
    <w:tbl>
      <w:tblPr>
        <w:tblStyle w:val="Tabelacomgrade"/>
        <w:tblW w:w="10031" w:type="dxa"/>
        <w:tblLook w:val="04A0" w:firstRow="1" w:lastRow="0" w:firstColumn="1" w:lastColumn="0" w:noHBand="0" w:noVBand="1"/>
      </w:tblPr>
      <w:tblGrid>
        <w:gridCol w:w="2516"/>
        <w:gridCol w:w="427"/>
        <w:gridCol w:w="2268"/>
        <w:gridCol w:w="1133"/>
        <w:gridCol w:w="285"/>
        <w:gridCol w:w="3402"/>
      </w:tblGrid>
      <w:tr w:rsidR="00843835" w14:paraId="7A5410D2" w14:textId="77777777" w:rsidTr="00377902">
        <w:trPr>
          <w:trHeight w:val="397"/>
        </w:trPr>
        <w:tc>
          <w:tcPr>
            <w:tcW w:w="10031" w:type="dxa"/>
            <w:gridSpan w:val="6"/>
            <w:shd w:val="clear" w:color="auto" w:fill="F2F2F2" w:themeFill="background1" w:themeFillShade="F2"/>
          </w:tcPr>
          <w:p w14:paraId="34173B8B" w14:textId="77777777" w:rsidR="00843835" w:rsidRPr="00034911" w:rsidRDefault="00843835" w:rsidP="00377902">
            <w:pPr>
              <w:pStyle w:val="Textopadro"/>
              <w:rPr>
                <w:rFonts w:ascii="Arial" w:hAnsi="Arial" w:cs="Arial"/>
                <w:b/>
              </w:rPr>
            </w:pPr>
            <w:r w:rsidRPr="00034911">
              <w:rPr>
                <w:rFonts w:ascii="Arial" w:hAnsi="Arial" w:cs="Arial"/>
                <w:b/>
                <w:sz w:val="16"/>
                <w:szCs w:val="16"/>
                <w:lang w:val="pt-BR"/>
              </w:rPr>
              <w:t>Nome:</w:t>
            </w:r>
            <w:r w:rsidRPr="00034911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843835" w14:paraId="57E7C72D" w14:textId="77777777" w:rsidTr="00377902">
        <w:trPr>
          <w:trHeight w:val="397"/>
        </w:trPr>
        <w:tc>
          <w:tcPr>
            <w:tcW w:w="5211" w:type="dxa"/>
            <w:gridSpan w:val="3"/>
          </w:tcPr>
          <w:p w14:paraId="06163384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Profissão:</w:t>
            </w:r>
          </w:p>
          <w:p w14:paraId="1CC2FFBC" w14:textId="77777777" w:rsidR="00843835" w:rsidRPr="004019FD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20" w:type="dxa"/>
            <w:gridSpan w:val="3"/>
            <w:shd w:val="clear" w:color="auto" w:fill="auto"/>
          </w:tcPr>
          <w:p w14:paraId="7FD98C49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Cargo:</w:t>
            </w:r>
          </w:p>
        </w:tc>
      </w:tr>
      <w:tr w:rsidR="00843835" w14:paraId="617A23A1" w14:textId="77777777" w:rsidTr="00377902">
        <w:tc>
          <w:tcPr>
            <w:tcW w:w="2516" w:type="dxa"/>
          </w:tcPr>
          <w:p w14:paraId="71D0F085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4019FD">
              <w:rPr>
                <w:rFonts w:ascii="Arial" w:hAnsi="Arial" w:cs="Arial"/>
                <w:sz w:val="16"/>
                <w:szCs w:val="16"/>
              </w:rPr>
              <w:t>Data de Nascimento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77A82316" w14:textId="77777777" w:rsidR="00843835" w:rsidRPr="00B356CB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13" w:type="dxa"/>
            <w:gridSpan w:val="4"/>
          </w:tcPr>
          <w:p w14:paraId="0856FE1A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99C">
              <w:rPr>
                <w:rFonts w:ascii="Arial" w:hAnsi="Arial" w:cs="Arial"/>
                <w:sz w:val="16"/>
                <w:szCs w:val="16"/>
              </w:rPr>
              <w:t>Nacionalidade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0C5EEFB5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2" w:type="dxa"/>
          </w:tcPr>
          <w:p w14:paraId="311EB870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99C">
              <w:rPr>
                <w:rFonts w:ascii="Arial" w:hAnsi="Arial" w:cs="Arial"/>
                <w:sz w:val="16"/>
                <w:szCs w:val="16"/>
              </w:rPr>
              <w:t>Estado Civil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029677AF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43835" w14:paraId="2CD6DB4A" w14:textId="77777777" w:rsidTr="00377902">
        <w:tc>
          <w:tcPr>
            <w:tcW w:w="2516" w:type="dxa"/>
          </w:tcPr>
          <w:p w14:paraId="25B5B407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CPF:</w:t>
            </w:r>
          </w:p>
          <w:p w14:paraId="46C84789" w14:textId="77777777" w:rsidR="00843835" w:rsidRPr="00D0499C" w:rsidRDefault="00843835" w:rsidP="00377902">
            <w:pPr>
              <w:rPr>
                <w:rFonts w:ascii="Arial" w:hAnsi="Arial" w:cs="Arial"/>
              </w:rPr>
            </w:pPr>
          </w:p>
        </w:tc>
        <w:tc>
          <w:tcPr>
            <w:tcW w:w="4113" w:type="dxa"/>
            <w:gridSpan w:val="4"/>
          </w:tcPr>
          <w:p w14:paraId="0C6D2831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4019FD">
              <w:rPr>
                <w:rFonts w:ascii="Arial" w:hAnsi="Arial" w:cs="Arial"/>
                <w:sz w:val="16"/>
                <w:szCs w:val="16"/>
              </w:rPr>
              <w:t>RG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52AB95F9" w14:textId="77777777" w:rsidR="00843835" w:rsidRPr="00B356CB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2" w:type="dxa"/>
          </w:tcPr>
          <w:p w14:paraId="1BA557D0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Nº de Registro no Conselho da Classe:</w:t>
            </w:r>
          </w:p>
          <w:p w14:paraId="31267EAF" w14:textId="77777777" w:rsidR="00843835" w:rsidRPr="00B356CB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43835" w:rsidRPr="00444F75" w14:paraId="582F9C2D" w14:textId="77777777" w:rsidTr="00377902">
        <w:tc>
          <w:tcPr>
            <w:tcW w:w="2943" w:type="dxa"/>
            <w:gridSpan w:val="2"/>
          </w:tcPr>
          <w:p w14:paraId="49A765F2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Telefone fixo:</w:t>
            </w:r>
          </w:p>
          <w:p w14:paraId="35FEDA5E" w14:textId="77777777" w:rsidR="00843835" w:rsidRPr="006E1ED3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(      )</w:t>
            </w:r>
          </w:p>
        </w:tc>
        <w:tc>
          <w:tcPr>
            <w:tcW w:w="3401" w:type="dxa"/>
            <w:gridSpan w:val="2"/>
            <w:shd w:val="clear" w:color="auto" w:fill="auto"/>
          </w:tcPr>
          <w:p w14:paraId="0D0C1FBE" w14:textId="77777777" w:rsidR="00843835" w:rsidRPr="00F15571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 w:rsidRPr="00F15571">
              <w:rPr>
                <w:rFonts w:ascii="Arial" w:hAnsi="Arial" w:cs="Arial"/>
                <w:sz w:val="16"/>
                <w:szCs w:val="16"/>
                <w:lang w:val="pt-BR"/>
              </w:rPr>
              <w:t>Telefone Móvel:</w:t>
            </w:r>
          </w:p>
          <w:p w14:paraId="252A7C77" w14:textId="77777777" w:rsidR="00843835" w:rsidRPr="00444F75" w:rsidRDefault="00843835" w:rsidP="00377902">
            <w:r>
              <w:t>(      )</w:t>
            </w:r>
          </w:p>
        </w:tc>
        <w:tc>
          <w:tcPr>
            <w:tcW w:w="3687" w:type="dxa"/>
            <w:gridSpan w:val="2"/>
            <w:shd w:val="clear" w:color="auto" w:fill="auto"/>
          </w:tcPr>
          <w:p w14:paraId="69F59CCC" w14:textId="77777777" w:rsidR="00843835" w:rsidRPr="00F15571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 w:rsidRPr="00F15571">
              <w:rPr>
                <w:rFonts w:ascii="Arial" w:hAnsi="Arial" w:cs="Arial"/>
                <w:sz w:val="16"/>
                <w:szCs w:val="16"/>
                <w:lang w:val="pt-BR"/>
              </w:rPr>
              <w:t>E-mail:</w:t>
            </w:r>
          </w:p>
          <w:p w14:paraId="0E8D2776" w14:textId="77777777" w:rsidR="00843835" w:rsidRPr="00444F75" w:rsidRDefault="00843835" w:rsidP="00377902"/>
        </w:tc>
      </w:tr>
      <w:tr w:rsidR="00843835" w14:paraId="25A26552" w14:textId="77777777" w:rsidTr="00377902">
        <w:trPr>
          <w:trHeight w:val="397"/>
        </w:trPr>
        <w:tc>
          <w:tcPr>
            <w:tcW w:w="10031" w:type="dxa"/>
            <w:gridSpan w:val="6"/>
            <w:shd w:val="clear" w:color="auto" w:fill="F2F2F2" w:themeFill="background1" w:themeFillShade="F2"/>
          </w:tcPr>
          <w:p w14:paraId="35876109" w14:textId="77777777" w:rsidR="00843835" w:rsidRPr="00034911" w:rsidRDefault="00843835" w:rsidP="00377902">
            <w:pPr>
              <w:pStyle w:val="Textopadro"/>
              <w:rPr>
                <w:rFonts w:ascii="Arial" w:hAnsi="Arial" w:cs="Arial"/>
                <w:b/>
              </w:rPr>
            </w:pPr>
            <w:r w:rsidRPr="00034911">
              <w:rPr>
                <w:rFonts w:ascii="Arial" w:hAnsi="Arial" w:cs="Arial"/>
                <w:b/>
                <w:sz w:val="16"/>
                <w:szCs w:val="16"/>
                <w:lang w:val="pt-BR"/>
              </w:rPr>
              <w:t>Nome:</w:t>
            </w:r>
            <w:r w:rsidRPr="00034911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843835" w14:paraId="2C13F46C" w14:textId="77777777" w:rsidTr="00377902">
        <w:tc>
          <w:tcPr>
            <w:tcW w:w="5211" w:type="dxa"/>
            <w:gridSpan w:val="3"/>
          </w:tcPr>
          <w:p w14:paraId="6215C677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Profissão:</w:t>
            </w:r>
          </w:p>
          <w:p w14:paraId="786BAE99" w14:textId="77777777" w:rsidR="00843835" w:rsidRPr="004019FD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20" w:type="dxa"/>
            <w:gridSpan w:val="3"/>
            <w:shd w:val="clear" w:color="auto" w:fill="auto"/>
          </w:tcPr>
          <w:p w14:paraId="56162EF3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Cargo:</w:t>
            </w:r>
          </w:p>
        </w:tc>
      </w:tr>
      <w:tr w:rsidR="00843835" w14:paraId="361B9DC9" w14:textId="77777777" w:rsidTr="00377902">
        <w:tc>
          <w:tcPr>
            <w:tcW w:w="2516" w:type="dxa"/>
          </w:tcPr>
          <w:p w14:paraId="1494AC67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4019FD">
              <w:rPr>
                <w:rFonts w:ascii="Arial" w:hAnsi="Arial" w:cs="Arial"/>
                <w:sz w:val="16"/>
                <w:szCs w:val="16"/>
              </w:rPr>
              <w:t>Data de Nascimento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26A6A4BD" w14:textId="77777777" w:rsidR="00843835" w:rsidRPr="00B356CB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13" w:type="dxa"/>
            <w:gridSpan w:val="4"/>
          </w:tcPr>
          <w:p w14:paraId="620ABEC6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99C">
              <w:rPr>
                <w:rFonts w:ascii="Arial" w:hAnsi="Arial" w:cs="Arial"/>
                <w:sz w:val="16"/>
                <w:szCs w:val="16"/>
              </w:rPr>
              <w:t>Nacionalidade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5145A325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2" w:type="dxa"/>
          </w:tcPr>
          <w:p w14:paraId="7790ADE3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99C">
              <w:rPr>
                <w:rFonts w:ascii="Arial" w:hAnsi="Arial" w:cs="Arial"/>
                <w:sz w:val="16"/>
                <w:szCs w:val="16"/>
              </w:rPr>
              <w:t>Estado Civil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046BC971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43835" w14:paraId="1771C47B" w14:textId="77777777" w:rsidTr="00377902">
        <w:tc>
          <w:tcPr>
            <w:tcW w:w="2516" w:type="dxa"/>
          </w:tcPr>
          <w:p w14:paraId="5C810887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CPF:</w:t>
            </w:r>
          </w:p>
          <w:p w14:paraId="5D30FB15" w14:textId="77777777" w:rsidR="00843835" w:rsidRPr="00D0499C" w:rsidRDefault="00843835" w:rsidP="00377902">
            <w:pPr>
              <w:rPr>
                <w:rFonts w:ascii="Arial" w:hAnsi="Arial" w:cs="Arial"/>
              </w:rPr>
            </w:pPr>
          </w:p>
        </w:tc>
        <w:tc>
          <w:tcPr>
            <w:tcW w:w="4113" w:type="dxa"/>
            <w:gridSpan w:val="4"/>
          </w:tcPr>
          <w:p w14:paraId="3B1D3EE1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4019FD">
              <w:rPr>
                <w:rFonts w:ascii="Arial" w:hAnsi="Arial" w:cs="Arial"/>
                <w:sz w:val="16"/>
                <w:szCs w:val="16"/>
              </w:rPr>
              <w:t>RG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6C0206F1" w14:textId="77777777" w:rsidR="00843835" w:rsidRPr="00B356CB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2" w:type="dxa"/>
          </w:tcPr>
          <w:p w14:paraId="24D13726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Nº de Registro no Conselho da Classe:</w:t>
            </w:r>
          </w:p>
          <w:p w14:paraId="093D805A" w14:textId="77777777" w:rsidR="00843835" w:rsidRPr="00B356CB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43835" w:rsidRPr="00444F75" w14:paraId="67BD716C" w14:textId="77777777" w:rsidTr="00377902">
        <w:tc>
          <w:tcPr>
            <w:tcW w:w="2943" w:type="dxa"/>
            <w:gridSpan w:val="2"/>
          </w:tcPr>
          <w:p w14:paraId="028B569D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Telefone fixo:</w:t>
            </w:r>
          </w:p>
          <w:p w14:paraId="368673CB" w14:textId="77777777" w:rsidR="00843835" w:rsidRPr="006E1ED3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(      )</w:t>
            </w:r>
          </w:p>
        </w:tc>
        <w:tc>
          <w:tcPr>
            <w:tcW w:w="3401" w:type="dxa"/>
            <w:gridSpan w:val="2"/>
            <w:shd w:val="clear" w:color="auto" w:fill="auto"/>
          </w:tcPr>
          <w:p w14:paraId="5F14F369" w14:textId="77777777" w:rsidR="00843835" w:rsidRPr="00F15571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 w:rsidRPr="00F15571">
              <w:rPr>
                <w:rFonts w:ascii="Arial" w:hAnsi="Arial" w:cs="Arial"/>
                <w:sz w:val="16"/>
                <w:szCs w:val="16"/>
                <w:lang w:val="pt-BR"/>
              </w:rPr>
              <w:t>Telefone Móvel:</w:t>
            </w:r>
          </w:p>
          <w:p w14:paraId="41CAEA9F" w14:textId="77777777" w:rsidR="00843835" w:rsidRPr="00444F75" w:rsidRDefault="00843835" w:rsidP="00377902">
            <w:r>
              <w:t>(      )</w:t>
            </w:r>
          </w:p>
        </w:tc>
        <w:tc>
          <w:tcPr>
            <w:tcW w:w="3687" w:type="dxa"/>
            <w:gridSpan w:val="2"/>
            <w:shd w:val="clear" w:color="auto" w:fill="auto"/>
          </w:tcPr>
          <w:p w14:paraId="2097A9AF" w14:textId="77777777" w:rsidR="00843835" w:rsidRPr="00F15571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 w:rsidRPr="00F15571">
              <w:rPr>
                <w:rFonts w:ascii="Arial" w:hAnsi="Arial" w:cs="Arial"/>
                <w:sz w:val="16"/>
                <w:szCs w:val="16"/>
                <w:lang w:val="pt-BR"/>
              </w:rPr>
              <w:t>E-mail:</w:t>
            </w:r>
          </w:p>
          <w:p w14:paraId="755562D5" w14:textId="77777777" w:rsidR="00843835" w:rsidRPr="00444F75" w:rsidRDefault="00843835" w:rsidP="00377902"/>
        </w:tc>
      </w:tr>
      <w:tr w:rsidR="00843835" w14:paraId="6874EB03" w14:textId="77777777" w:rsidTr="00377902">
        <w:trPr>
          <w:trHeight w:val="397"/>
        </w:trPr>
        <w:tc>
          <w:tcPr>
            <w:tcW w:w="10031" w:type="dxa"/>
            <w:gridSpan w:val="6"/>
            <w:shd w:val="clear" w:color="auto" w:fill="F2F2F2" w:themeFill="background1" w:themeFillShade="F2"/>
          </w:tcPr>
          <w:p w14:paraId="69B539BD" w14:textId="77777777" w:rsidR="00843835" w:rsidRPr="00034911" w:rsidRDefault="00843835" w:rsidP="00377902">
            <w:pPr>
              <w:pStyle w:val="Textopadro"/>
              <w:rPr>
                <w:rFonts w:ascii="Arial" w:hAnsi="Arial" w:cs="Arial"/>
                <w:b/>
              </w:rPr>
            </w:pPr>
            <w:r w:rsidRPr="00034911">
              <w:rPr>
                <w:rFonts w:ascii="Arial" w:hAnsi="Arial" w:cs="Arial"/>
                <w:b/>
                <w:sz w:val="16"/>
                <w:szCs w:val="16"/>
                <w:lang w:val="pt-BR"/>
              </w:rPr>
              <w:t>Nome:</w:t>
            </w:r>
            <w:r w:rsidRPr="00034911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843835" w14:paraId="2845C010" w14:textId="77777777" w:rsidTr="00377902">
        <w:tc>
          <w:tcPr>
            <w:tcW w:w="5211" w:type="dxa"/>
            <w:gridSpan w:val="3"/>
          </w:tcPr>
          <w:p w14:paraId="6868CCBF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Profissão:</w:t>
            </w:r>
          </w:p>
          <w:p w14:paraId="1783A27E" w14:textId="77777777" w:rsidR="00843835" w:rsidRPr="004019FD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20" w:type="dxa"/>
            <w:gridSpan w:val="3"/>
            <w:shd w:val="clear" w:color="auto" w:fill="auto"/>
          </w:tcPr>
          <w:p w14:paraId="2FFD6CDA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Cargo:</w:t>
            </w:r>
          </w:p>
        </w:tc>
      </w:tr>
      <w:tr w:rsidR="00843835" w14:paraId="307BD5ED" w14:textId="77777777" w:rsidTr="00377902">
        <w:tc>
          <w:tcPr>
            <w:tcW w:w="2516" w:type="dxa"/>
          </w:tcPr>
          <w:p w14:paraId="16E5E9A0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4019FD">
              <w:rPr>
                <w:rFonts w:ascii="Arial" w:hAnsi="Arial" w:cs="Arial"/>
                <w:sz w:val="16"/>
                <w:szCs w:val="16"/>
              </w:rPr>
              <w:t>Data de Nascimento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0D40615D" w14:textId="77777777" w:rsidR="00843835" w:rsidRPr="00B356CB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13" w:type="dxa"/>
            <w:gridSpan w:val="4"/>
          </w:tcPr>
          <w:p w14:paraId="79E3F623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99C">
              <w:rPr>
                <w:rFonts w:ascii="Arial" w:hAnsi="Arial" w:cs="Arial"/>
                <w:sz w:val="16"/>
                <w:szCs w:val="16"/>
              </w:rPr>
              <w:t>Nacionalidade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39669640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2" w:type="dxa"/>
          </w:tcPr>
          <w:p w14:paraId="2F9EE0B4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99C">
              <w:rPr>
                <w:rFonts w:ascii="Arial" w:hAnsi="Arial" w:cs="Arial"/>
                <w:sz w:val="16"/>
                <w:szCs w:val="16"/>
              </w:rPr>
              <w:t>Estado Civil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7D1F2FDB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43835" w14:paraId="19271FC9" w14:textId="77777777" w:rsidTr="00377902">
        <w:tc>
          <w:tcPr>
            <w:tcW w:w="2516" w:type="dxa"/>
          </w:tcPr>
          <w:p w14:paraId="19CAB832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CPF:</w:t>
            </w:r>
          </w:p>
          <w:p w14:paraId="11091A80" w14:textId="77777777" w:rsidR="00843835" w:rsidRPr="00D0499C" w:rsidRDefault="00843835" w:rsidP="00377902">
            <w:pPr>
              <w:rPr>
                <w:rFonts w:ascii="Arial" w:hAnsi="Arial" w:cs="Arial"/>
              </w:rPr>
            </w:pPr>
          </w:p>
        </w:tc>
        <w:tc>
          <w:tcPr>
            <w:tcW w:w="4113" w:type="dxa"/>
            <w:gridSpan w:val="4"/>
          </w:tcPr>
          <w:p w14:paraId="254A6D27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4019FD">
              <w:rPr>
                <w:rFonts w:ascii="Arial" w:hAnsi="Arial" w:cs="Arial"/>
                <w:sz w:val="16"/>
                <w:szCs w:val="16"/>
              </w:rPr>
              <w:t>RG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334A440A" w14:textId="77777777" w:rsidR="00843835" w:rsidRPr="00B356CB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2" w:type="dxa"/>
          </w:tcPr>
          <w:p w14:paraId="4321096D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Nº de Registro no Conselho da Classe:</w:t>
            </w:r>
          </w:p>
          <w:p w14:paraId="6573739C" w14:textId="77777777" w:rsidR="00843835" w:rsidRPr="00B356CB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43835" w:rsidRPr="00444F75" w14:paraId="24D79F16" w14:textId="77777777" w:rsidTr="00377902">
        <w:tc>
          <w:tcPr>
            <w:tcW w:w="2943" w:type="dxa"/>
            <w:gridSpan w:val="2"/>
          </w:tcPr>
          <w:p w14:paraId="0CFB1C04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Telefone fixo:</w:t>
            </w:r>
          </w:p>
          <w:p w14:paraId="186E8F8F" w14:textId="77777777" w:rsidR="00843835" w:rsidRPr="006E1ED3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(      )</w:t>
            </w:r>
          </w:p>
        </w:tc>
        <w:tc>
          <w:tcPr>
            <w:tcW w:w="3401" w:type="dxa"/>
            <w:gridSpan w:val="2"/>
            <w:shd w:val="clear" w:color="auto" w:fill="auto"/>
          </w:tcPr>
          <w:p w14:paraId="64862D13" w14:textId="77777777" w:rsidR="00843835" w:rsidRPr="00F15571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 w:rsidRPr="00F15571">
              <w:rPr>
                <w:rFonts w:ascii="Arial" w:hAnsi="Arial" w:cs="Arial"/>
                <w:sz w:val="16"/>
                <w:szCs w:val="16"/>
                <w:lang w:val="pt-BR"/>
              </w:rPr>
              <w:t>Telefone Móvel:</w:t>
            </w:r>
          </w:p>
          <w:p w14:paraId="0A7C20BA" w14:textId="77777777" w:rsidR="00843835" w:rsidRPr="00444F75" w:rsidRDefault="00843835" w:rsidP="00377902">
            <w:r>
              <w:t>(      )</w:t>
            </w:r>
          </w:p>
        </w:tc>
        <w:tc>
          <w:tcPr>
            <w:tcW w:w="3687" w:type="dxa"/>
            <w:gridSpan w:val="2"/>
            <w:shd w:val="clear" w:color="auto" w:fill="auto"/>
          </w:tcPr>
          <w:p w14:paraId="5700257C" w14:textId="77777777" w:rsidR="00843835" w:rsidRPr="00F15571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 w:rsidRPr="00F15571">
              <w:rPr>
                <w:rFonts w:ascii="Arial" w:hAnsi="Arial" w:cs="Arial"/>
                <w:sz w:val="16"/>
                <w:szCs w:val="16"/>
                <w:lang w:val="pt-BR"/>
              </w:rPr>
              <w:t>E-mail:</w:t>
            </w:r>
          </w:p>
          <w:p w14:paraId="3BAADC71" w14:textId="77777777" w:rsidR="00843835" w:rsidRPr="00444F75" w:rsidRDefault="00843835" w:rsidP="00377902"/>
        </w:tc>
      </w:tr>
    </w:tbl>
    <w:p w14:paraId="7EFEE621" w14:textId="77777777" w:rsidR="00843835" w:rsidRPr="00195286" w:rsidRDefault="00843835" w:rsidP="00843835">
      <w:pPr>
        <w:pStyle w:val="Textopadro"/>
        <w:rPr>
          <w:rFonts w:ascii="Arial" w:hAnsi="Arial" w:cs="Arial"/>
          <w:sz w:val="10"/>
          <w:szCs w:val="10"/>
          <w:lang w:val="pt-BR"/>
        </w:rPr>
      </w:pPr>
    </w:p>
    <w:p w14:paraId="13CF89B6" w14:textId="77777777" w:rsidR="00843835" w:rsidRPr="004B5326" w:rsidRDefault="00843835" w:rsidP="00843835">
      <w:pPr>
        <w:pStyle w:val="Textopadro"/>
        <w:rPr>
          <w:rFonts w:ascii="Arial" w:hAnsi="Arial" w:cs="Arial"/>
          <w:b/>
          <w:sz w:val="17"/>
          <w:szCs w:val="17"/>
          <w:lang w:val="pt-BR"/>
        </w:rPr>
      </w:pPr>
      <w:r w:rsidRPr="00D728B7">
        <w:rPr>
          <w:rFonts w:ascii="Arial" w:hAnsi="Arial" w:cs="Arial"/>
          <w:b/>
          <w:sz w:val="17"/>
          <w:szCs w:val="17"/>
          <w:lang w:val="pt-BR"/>
        </w:rPr>
        <w:t>DADOS DO RESPONSÁVEL</w:t>
      </w:r>
      <w:r>
        <w:rPr>
          <w:rFonts w:ascii="Arial" w:hAnsi="Arial" w:cs="Arial"/>
          <w:b/>
          <w:sz w:val="17"/>
          <w:szCs w:val="17"/>
          <w:lang w:val="pt-BR"/>
        </w:rPr>
        <w:t xml:space="preserve"> </w:t>
      </w:r>
      <w:r w:rsidRPr="00D728B7">
        <w:rPr>
          <w:rFonts w:ascii="Arial" w:hAnsi="Arial" w:cs="Arial"/>
          <w:b/>
          <w:sz w:val="17"/>
          <w:szCs w:val="17"/>
          <w:lang w:val="pt-BR"/>
        </w:rPr>
        <w:t>TÉCNICO</w:t>
      </w:r>
      <w:r w:rsidRPr="002D3F56">
        <w:rPr>
          <w:rFonts w:ascii="Arial" w:hAnsi="Arial" w:cs="Arial"/>
          <w:b/>
          <w:sz w:val="17"/>
          <w:szCs w:val="17"/>
          <w:lang w:val="pt-BR"/>
        </w:rPr>
        <w:t xml:space="preserve"> </w:t>
      </w:r>
    </w:p>
    <w:tbl>
      <w:tblPr>
        <w:tblStyle w:val="Tabelacomgrade"/>
        <w:tblW w:w="10031" w:type="dxa"/>
        <w:tblLook w:val="04A0" w:firstRow="1" w:lastRow="0" w:firstColumn="1" w:lastColumn="0" w:noHBand="0" w:noVBand="1"/>
      </w:tblPr>
      <w:tblGrid>
        <w:gridCol w:w="2516"/>
        <w:gridCol w:w="427"/>
        <w:gridCol w:w="3402"/>
        <w:gridCol w:w="284"/>
        <w:gridCol w:w="571"/>
        <w:gridCol w:w="2831"/>
      </w:tblGrid>
      <w:tr w:rsidR="00843835" w14:paraId="20E47E3A" w14:textId="77777777" w:rsidTr="00377902">
        <w:tc>
          <w:tcPr>
            <w:tcW w:w="7200" w:type="dxa"/>
            <w:gridSpan w:val="5"/>
          </w:tcPr>
          <w:p w14:paraId="1BE2B933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Nome:</w:t>
            </w:r>
          </w:p>
          <w:p w14:paraId="63E7A833" w14:textId="77777777" w:rsidR="00843835" w:rsidRPr="00B356CB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  <w:tc>
          <w:tcPr>
            <w:tcW w:w="2831" w:type="dxa"/>
          </w:tcPr>
          <w:p w14:paraId="492CA217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4019FD">
              <w:rPr>
                <w:rFonts w:ascii="Arial" w:hAnsi="Arial" w:cs="Arial"/>
                <w:sz w:val="16"/>
                <w:szCs w:val="16"/>
              </w:rPr>
              <w:t>Profissão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505325F8" w14:textId="77777777" w:rsidR="00843835" w:rsidRPr="00D0499C" w:rsidRDefault="00843835" w:rsidP="00377902">
            <w:pPr>
              <w:rPr>
                <w:rFonts w:ascii="Arial" w:hAnsi="Arial" w:cs="Arial"/>
              </w:rPr>
            </w:pPr>
          </w:p>
        </w:tc>
      </w:tr>
      <w:tr w:rsidR="00843835" w14:paraId="2D7C1FD9" w14:textId="77777777" w:rsidTr="00377902">
        <w:tc>
          <w:tcPr>
            <w:tcW w:w="2516" w:type="dxa"/>
          </w:tcPr>
          <w:p w14:paraId="78CB3675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4019FD">
              <w:rPr>
                <w:rFonts w:ascii="Arial" w:hAnsi="Arial" w:cs="Arial"/>
                <w:sz w:val="16"/>
                <w:szCs w:val="16"/>
              </w:rPr>
              <w:t>Data de Nascimento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26F519F8" w14:textId="77777777" w:rsidR="00843835" w:rsidRDefault="00843835" w:rsidP="00377902">
            <w:pPr>
              <w:rPr>
                <w:rFonts w:ascii="Arial" w:hAnsi="Arial" w:cs="Arial"/>
              </w:rPr>
            </w:pPr>
          </w:p>
        </w:tc>
        <w:tc>
          <w:tcPr>
            <w:tcW w:w="4113" w:type="dxa"/>
            <w:gridSpan w:val="3"/>
          </w:tcPr>
          <w:p w14:paraId="23F2157D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99C">
              <w:rPr>
                <w:rFonts w:ascii="Arial" w:hAnsi="Arial" w:cs="Arial"/>
                <w:sz w:val="16"/>
                <w:szCs w:val="16"/>
              </w:rPr>
              <w:t>Nacionalidade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192F2073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2" w:type="dxa"/>
            <w:gridSpan w:val="2"/>
          </w:tcPr>
          <w:p w14:paraId="3FFC8C8E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D0499C">
              <w:rPr>
                <w:rFonts w:ascii="Arial" w:hAnsi="Arial" w:cs="Arial"/>
                <w:sz w:val="16"/>
                <w:szCs w:val="16"/>
              </w:rPr>
              <w:t>Estado Civil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56A906F1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43835" w14:paraId="68211E4C" w14:textId="77777777" w:rsidTr="00377902">
        <w:tc>
          <w:tcPr>
            <w:tcW w:w="2516" w:type="dxa"/>
          </w:tcPr>
          <w:p w14:paraId="0DDE8893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CPF:</w:t>
            </w:r>
          </w:p>
          <w:p w14:paraId="2D2A207B" w14:textId="77777777" w:rsidR="00843835" w:rsidRPr="00D0499C" w:rsidRDefault="00843835" w:rsidP="00377902">
            <w:pPr>
              <w:rPr>
                <w:rFonts w:ascii="Arial" w:hAnsi="Arial" w:cs="Arial"/>
              </w:rPr>
            </w:pPr>
          </w:p>
        </w:tc>
        <w:tc>
          <w:tcPr>
            <w:tcW w:w="4113" w:type="dxa"/>
            <w:gridSpan w:val="3"/>
          </w:tcPr>
          <w:p w14:paraId="442CE78C" w14:textId="77777777" w:rsidR="00843835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 w:rsidRPr="004019FD">
              <w:rPr>
                <w:rFonts w:ascii="Arial" w:hAnsi="Arial" w:cs="Arial"/>
                <w:sz w:val="16"/>
                <w:szCs w:val="16"/>
              </w:rPr>
              <w:t>RG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09BBD009" w14:textId="77777777" w:rsidR="00843835" w:rsidRPr="00D0499C" w:rsidRDefault="00843835" w:rsidP="00377902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  <w:gridSpan w:val="2"/>
          </w:tcPr>
          <w:p w14:paraId="0528AB83" w14:textId="77777777" w:rsidR="00843835" w:rsidRPr="00D0499C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Nº de Registro no CRM-MG:</w:t>
            </w:r>
          </w:p>
          <w:p w14:paraId="04486396" w14:textId="77777777" w:rsidR="00843835" w:rsidRPr="00B356CB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43835" w:rsidRPr="00444F75" w14:paraId="3A9D9F98" w14:textId="77777777" w:rsidTr="00377902">
        <w:tc>
          <w:tcPr>
            <w:tcW w:w="2943" w:type="dxa"/>
            <w:gridSpan w:val="2"/>
          </w:tcPr>
          <w:p w14:paraId="59943B46" w14:textId="77777777" w:rsidR="00843835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Telefone fixo:</w:t>
            </w:r>
          </w:p>
          <w:p w14:paraId="26B2DB53" w14:textId="77777777" w:rsidR="00843835" w:rsidRPr="006E1ED3" w:rsidRDefault="00843835" w:rsidP="00377902">
            <w:pPr>
              <w:pStyle w:val="Textopadro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(      )</w:t>
            </w:r>
          </w:p>
        </w:tc>
        <w:tc>
          <w:tcPr>
            <w:tcW w:w="3402" w:type="dxa"/>
            <w:shd w:val="clear" w:color="auto" w:fill="auto"/>
          </w:tcPr>
          <w:p w14:paraId="3694D266" w14:textId="77777777" w:rsidR="00843835" w:rsidRPr="00F15571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 w:rsidRPr="00F15571">
              <w:rPr>
                <w:rFonts w:ascii="Arial" w:hAnsi="Arial" w:cs="Arial"/>
                <w:sz w:val="16"/>
                <w:szCs w:val="16"/>
                <w:lang w:val="pt-BR"/>
              </w:rPr>
              <w:t>Telefone Móvel:</w:t>
            </w:r>
          </w:p>
          <w:p w14:paraId="06586554" w14:textId="77777777" w:rsidR="00843835" w:rsidRPr="00444F75" w:rsidRDefault="00843835" w:rsidP="00377902">
            <w:r>
              <w:t>(      )</w:t>
            </w:r>
          </w:p>
        </w:tc>
        <w:tc>
          <w:tcPr>
            <w:tcW w:w="3686" w:type="dxa"/>
            <w:gridSpan w:val="3"/>
            <w:shd w:val="clear" w:color="auto" w:fill="auto"/>
          </w:tcPr>
          <w:p w14:paraId="08340BEE" w14:textId="77777777" w:rsidR="00843835" w:rsidRPr="00F15571" w:rsidRDefault="00843835" w:rsidP="00377902">
            <w:pPr>
              <w:pStyle w:val="Textopadro"/>
              <w:rPr>
                <w:rFonts w:ascii="Arial" w:hAnsi="Arial" w:cs="Arial"/>
                <w:sz w:val="16"/>
                <w:szCs w:val="16"/>
                <w:lang w:val="pt-BR"/>
              </w:rPr>
            </w:pPr>
            <w:r w:rsidRPr="00F15571">
              <w:rPr>
                <w:rFonts w:ascii="Arial" w:hAnsi="Arial" w:cs="Arial"/>
                <w:sz w:val="16"/>
                <w:szCs w:val="16"/>
                <w:lang w:val="pt-BR"/>
              </w:rPr>
              <w:t>E-mail:</w:t>
            </w:r>
          </w:p>
          <w:p w14:paraId="4FBA56B8" w14:textId="77777777" w:rsidR="00843835" w:rsidRPr="00444F75" w:rsidRDefault="00843835" w:rsidP="00377902"/>
        </w:tc>
      </w:tr>
    </w:tbl>
    <w:p w14:paraId="4C006063" w14:textId="77777777" w:rsidR="00843835" w:rsidRPr="00B76620" w:rsidRDefault="00843835" w:rsidP="00843835">
      <w:pPr>
        <w:pStyle w:val="Textopadro"/>
        <w:rPr>
          <w:rFonts w:ascii="Arial" w:hAnsi="Arial" w:cs="Arial"/>
          <w:b/>
          <w:sz w:val="10"/>
          <w:szCs w:val="10"/>
          <w:lang w:val="pt-BR"/>
        </w:rPr>
      </w:pPr>
    </w:p>
    <w:p w14:paraId="457E8B75" w14:textId="77777777" w:rsidR="00843835" w:rsidRPr="002D3F56" w:rsidRDefault="00044DE4" w:rsidP="00843835">
      <w:pPr>
        <w:rPr>
          <w:rFonts w:ascii="Arial" w:hAnsi="Arial" w:cs="Arial"/>
          <w:b/>
          <w:sz w:val="17"/>
          <w:szCs w:val="17"/>
        </w:rPr>
      </w:pPr>
      <w:r>
        <w:rPr>
          <w:rFonts w:ascii="Arial" w:hAnsi="Arial" w:cs="Arial"/>
          <w:b/>
          <w:sz w:val="17"/>
          <w:szCs w:val="17"/>
        </w:rPr>
        <w:t>CONTATOS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20"/>
        <w:gridCol w:w="3422"/>
        <w:gridCol w:w="1823"/>
      </w:tblGrid>
      <w:tr w:rsidR="00044DE4" w:rsidRPr="00BF4797" w14:paraId="00E009DA" w14:textId="77777777" w:rsidTr="00377902">
        <w:trPr>
          <w:cantSplit/>
          <w:trHeight w:val="227"/>
        </w:trPr>
        <w:tc>
          <w:tcPr>
            <w:tcW w:w="4820" w:type="dxa"/>
            <w:tcBorders>
              <w:bottom w:val="single" w:sz="4" w:space="0" w:color="auto"/>
            </w:tcBorders>
          </w:tcPr>
          <w:p w14:paraId="22B8EB03" w14:textId="77777777" w:rsidR="00044DE4" w:rsidRPr="003964B1" w:rsidRDefault="00044DE4" w:rsidP="00044DE4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3964B1">
              <w:rPr>
                <w:rFonts w:ascii="Arial" w:hAnsi="Arial" w:cs="Arial"/>
                <w:b/>
                <w:sz w:val="16"/>
                <w:szCs w:val="16"/>
              </w:rPr>
              <w:t>Setor Convênios:</w:t>
            </w:r>
          </w:p>
          <w:p w14:paraId="2B1C8DF6" w14:textId="77777777" w:rsidR="00044DE4" w:rsidRPr="003964B1" w:rsidRDefault="00044DE4" w:rsidP="00044DE4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3964B1">
              <w:rPr>
                <w:rFonts w:ascii="Arial" w:hAnsi="Arial" w:cs="Arial"/>
                <w:b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instrText xml:space="preserve"> FORMTEXT </w:instrTex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fldChar w:fldCharType="separate"/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t> </w: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t> </w: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t> </w: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t> </w: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t> </w: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fldChar w:fldCharType="end"/>
            </w:r>
          </w:p>
        </w:tc>
        <w:tc>
          <w:tcPr>
            <w:tcW w:w="3422" w:type="dxa"/>
            <w:tcBorders>
              <w:right w:val="single" w:sz="4" w:space="0" w:color="auto"/>
            </w:tcBorders>
          </w:tcPr>
          <w:p w14:paraId="017ECEDE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E-mail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78D2CC79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823" w:type="dxa"/>
            <w:tcBorders>
              <w:left w:val="single" w:sz="4" w:space="0" w:color="auto"/>
            </w:tcBorders>
          </w:tcPr>
          <w:p w14:paraId="49FB3625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Telefone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4558F5F1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 )</w:t>
            </w: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044DE4" w:rsidRPr="00BF4797" w14:paraId="5388BAE3" w14:textId="77777777" w:rsidTr="00377902">
        <w:trPr>
          <w:cantSplit/>
          <w:trHeight w:val="227"/>
        </w:trPr>
        <w:tc>
          <w:tcPr>
            <w:tcW w:w="4820" w:type="dxa"/>
            <w:tcBorders>
              <w:bottom w:val="single" w:sz="4" w:space="0" w:color="auto"/>
            </w:tcBorders>
          </w:tcPr>
          <w:p w14:paraId="2DE6A7DE" w14:textId="77777777" w:rsidR="00044DE4" w:rsidRPr="003964B1" w:rsidRDefault="00044DE4" w:rsidP="00044DE4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3964B1">
              <w:rPr>
                <w:rFonts w:ascii="Arial" w:hAnsi="Arial" w:cs="Arial"/>
                <w:b/>
                <w:sz w:val="16"/>
                <w:szCs w:val="16"/>
              </w:rPr>
              <w:t>Setor Faturamento:</w:t>
            </w:r>
          </w:p>
          <w:p w14:paraId="04C2C7EB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22" w:type="dxa"/>
            <w:tcBorders>
              <w:right w:val="single" w:sz="4" w:space="0" w:color="auto"/>
            </w:tcBorders>
          </w:tcPr>
          <w:p w14:paraId="3F7C404D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E-mail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1CBB9577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823" w:type="dxa"/>
            <w:tcBorders>
              <w:left w:val="single" w:sz="4" w:space="0" w:color="auto"/>
            </w:tcBorders>
          </w:tcPr>
          <w:p w14:paraId="6361BCF6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Telefone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379B1531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 )</w:t>
            </w: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044DE4" w:rsidRPr="00BF4797" w14:paraId="35D6E94D" w14:textId="77777777" w:rsidTr="00377902">
        <w:trPr>
          <w:cantSplit/>
          <w:trHeight w:val="227"/>
        </w:trPr>
        <w:tc>
          <w:tcPr>
            <w:tcW w:w="4820" w:type="dxa"/>
            <w:tcBorders>
              <w:bottom w:val="single" w:sz="4" w:space="0" w:color="auto"/>
            </w:tcBorders>
          </w:tcPr>
          <w:p w14:paraId="3F76783F" w14:textId="77777777" w:rsidR="00044DE4" w:rsidRPr="003964B1" w:rsidRDefault="00044DE4" w:rsidP="00044DE4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Revisão de Glosa</w:t>
            </w:r>
          </w:p>
        </w:tc>
        <w:tc>
          <w:tcPr>
            <w:tcW w:w="3422" w:type="dxa"/>
            <w:tcBorders>
              <w:right w:val="single" w:sz="4" w:space="0" w:color="auto"/>
            </w:tcBorders>
          </w:tcPr>
          <w:p w14:paraId="3EEFE44D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E-mail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14162888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823" w:type="dxa"/>
            <w:tcBorders>
              <w:left w:val="single" w:sz="4" w:space="0" w:color="auto"/>
            </w:tcBorders>
          </w:tcPr>
          <w:p w14:paraId="311D929E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Telefone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568E8D7D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 )</w:t>
            </w: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044DE4" w:rsidRPr="00BF4797" w14:paraId="2CE42442" w14:textId="77777777" w:rsidTr="00377902">
        <w:trPr>
          <w:cantSplit/>
          <w:trHeight w:val="2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0F03D" w14:textId="77777777" w:rsidR="00044DE4" w:rsidRPr="003964B1" w:rsidRDefault="00044DE4" w:rsidP="00044DE4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Secretaria</w:t>
            </w: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D0FA7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E-mail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59DE5C0C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E2528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Telefone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7C643F7A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 )</w:t>
            </w: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044DE4" w:rsidRPr="00BF4797" w14:paraId="4405DF2A" w14:textId="77777777" w:rsidTr="00377902">
        <w:trPr>
          <w:cantSplit/>
          <w:trHeight w:val="2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FB20C" w14:textId="77777777" w:rsidR="00044DE4" w:rsidRPr="003964B1" w:rsidRDefault="00044DE4" w:rsidP="00044DE4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Setor jurídico/contrato</w:t>
            </w: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E476E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E-mail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3CB73555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5C6B5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Telefone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3624FCE0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 )</w:t>
            </w: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044DE4" w:rsidRPr="00BF4797" w14:paraId="17D2EB0A" w14:textId="77777777" w:rsidTr="00377902">
        <w:trPr>
          <w:cantSplit/>
          <w:trHeight w:val="2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F142B" w14:textId="77777777" w:rsidR="00044DE4" w:rsidRPr="003964B1" w:rsidRDefault="00044DE4" w:rsidP="00044DE4">
            <w:pPr>
              <w:spacing w:line="276" w:lineRule="auto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57B27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E-mail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07127697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C3626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Telefone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6E9651F4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 )</w:t>
            </w: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044DE4" w:rsidRPr="00BF4797" w14:paraId="418CEB92" w14:textId="77777777" w:rsidTr="00377902">
        <w:trPr>
          <w:cantSplit/>
          <w:trHeight w:val="2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F999B" w14:textId="77777777" w:rsidR="00044DE4" w:rsidRPr="003964B1" w:rsidRDefault="00044DE4" w:rsidP="00044DE4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480E9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E-mail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40D24DED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44A6C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Telefone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42A7FC75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 )</w:t>
            </w: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044DE4" w:rsidRPr="00BF4797" w14:paraId="261534C0" w14:textId="77777777" w:rsidTr="00377902">
        <w:trPr>
          <w:cantSplit/>
          <w:trHeight w:val="2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61C6D" w14:textId="77777777" w:rsidR="00044DE4" w:rsidRPr="003964B1" w:rsidRDefault="00044DE4" w:rsidP="00044DE4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4ED5A03" w14:textId="77777777" w:rsidR="00044DE4" w:rsidRPr="003964B1" w:rsidRDefault="00044DE4" w:rsidP="00044DE4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3964B1">
              <w:rPr>
                <w:rFonts w:ascii="Arial" w:hAnsi="Arial" w:cs="Arial"/>
                <w:b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instrText xml:space="preserve"> FORMTEXT </w:instrTex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fldChar w:fldCharType="separate"/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t> </w: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t> </w: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t> </w: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t> </w: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t> </w: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fldChar w:fldCharType="end"/>
            </w: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30BD1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E-mail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1A092BF7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870CE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Telefone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2C3C7304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 )</w:t>
            </w: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044DE4" w:rsidRPr="00BF4797" w14:paraId="78C6F1EB" w14:textId="77777777" w:rsidTr="00377902">
        <w:trPr>
          <w:cantSplit/>
          <w:trHeight w:val="2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56A7E" w14:textId="77777777" w:rsidR="00044DE4" w:rsidRPr="003964B1" w:rsidRDefault="00044DE4" w:rsidP="00044DE4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3964B1">
              <w:rPr>
                <w:rFonts w:ascii="Arial" w:hAnsi="Arial" w:cs="Arial"/>
                <w:b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instrText xml:space="preserve"> FORMTEXT </w:instrTex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fldChar w:fldCharType="separate"/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t> </w: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t> </w: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t> </w: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t> </w: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t> </w:t>
            </w:r>
            <w:r w:rsidRPr="003964B1">
              <w:rPr>
                <w:rFonts w:ascii="Arial" w:hAnsi="Arial" w:cs="Arial"/>
                <w:b/>
                <w:sz w:val="16"/>
                <w:szCs w:val="16"/>
              </w:rPr>
              <w:fldChar w:fldCharType="end"/>
            </w: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314D9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E-mail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45E3C80F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ED1C6" w14:textId="77777777" w:rsidR="00044DE4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F4797">
              <w:rPr>
                <w:rFonts w:ascii="Arial" w:hAnsi="Arial" w:cs="Arial"/>
                <w:sz w:val="16"/>
                <w:szCs w:val="16"/>
              </w:rPr>
              <w:t>Telefone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7242691A" w14:textId="77777777" w:rsidR="00044DE4" w:rsidRPr="00BF4797" w:rsidRDefault="00044DE4" w:rsidP="00044DE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 )</w:t>
            </w: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</w:tbl>
    <w:p w14:paraId="033BBEBC" w14:textId="77777777" w:rsidR="00843835" w:rsidRDefault="00843835" w:rsidP="00843835"/>
    <w:p w14:paraId="2610D73D" w14:textId="77777777" w:rsidR="00CC695A" w:rsidRDefault="00CC695A" w:rsidP="00843835">
      <w:r w:rsidRPr="00E33801">
        <w:rPr>
          <w:rFonts w:ascii="Arial" w:hAnsi="Arial" w:cs="Arial"/>
          <w:b/>
          <w:sz w:val="16"/>
          <w:szCs w:val="16"/>
        </w:rPr>
        <w:t>CORPO CLÍNICO</w:t>
      </w:r>
    </w:p>
    <w:tbl>
      <w:tblPr>
        <w:tblW w:w="1009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90"/>
        <w:gridCol w:w="1134"/>
        <w:gridCol w:w="1843"/>
        <w:gridCol w:w="1843"/>
        <w:gridCol w:w="1984"/>
      </w:tblGrid>
      <w:tr w:rsidR="00CC695A" w:rsidRPr="00BF4797" w14:paraId="6812EB10" w14:textId="77777777" w:rsidTr="00CC695A">
        <w:trPr>
          <w:cantSplit/>
          <w:trHeight w:val="345"/>
        </w:trPr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E07B1" w14:textId="77777777" w:rsidR="00CC695A" w:rsidRPr="00E33801" w:rsidRDefault="00CC695A" w:rsidP="00377902">
            <w:pPr>
              <w:spacing w:before="4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NOME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FB8C" w14:textId="77777777" w:rsidR="00CC695A" w:rsidRDefault="00CC695A" w:rsidP="00377902">
            <w:pPr>
              <w:spacing w:before="4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CONSELHO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41993" w14:textId="77777777" w:rsidR="00CC695A" w:rsidRPr="00E33801" w:rsidRDefault="00CC695A" w:rsidP="00377902">
            <w:pPr>
              <w:spacing w:before="4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NUMERO REGISTRO PROFISSIONAL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61602" w14:textId="77777777" w:rsidR="00CC695A" w:rsidRPr="00E33801" w:rsidRDefault="00CC695A" w:rsidP="00377902">
            <w:pPr>
              <w:spacing w:before="4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ESPECIALIDADE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7436F" w14:textId="77777777" w:rsidR="00CC695A" w:rsidRPr="00E33801" w:rsidRDefault="00CC695A" w:rsidP="0037790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CPF</w:t>
            </w:r>
          </w:p>
        </w:tc>
      </w:tr>
      <w:tr w:rsidR="00CC695A" w:rsidRPr="00BF4797" w14:paraId="2CE9389F" w14:textId="77777777" w:rsidTr="00CC695A">
        <w:trPr>
          <w:cantSplit/>
          <w:trHeight w:val="283"/>
        </w:trPr>
        <w:tc>
          <w:tcPr>
            <w:tcW w:w="3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0BAAD" w14:textId="77777777" w:rsidR="00CC695A" w:rsidRDefault="00CC695A" w:rsidP="00377902">
            <w:pPr>
              <w:spacing w:before="40"/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3A964DF9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33A1C1B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754F8B2" w14:textId="77777777" w:rsidR="00CC695A" w:rsidRDefault="00CC695A" w:rsidP="00377902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1D5AA0A" w14:textId="77777777" w:rsidR="00CC695A" w:rsidRDefault="00CC695A" w:rsidP="00377902">
            <w:pPr>
              <w:jc w:val="center"/>
            </w:pPr>
          </w:p>
        </w:tc>
      </w:tr>
      <w:tr w:rsidR="00CC695A" w:rsidRPr="00BF4797" w14:paraId="2D4E0326" w14:textId="77777777" w:rsidTr="00CC695A">
        <w:trPr>
          <w:cantSplit/>
          <w:trHeight w:val="283"/>
        </w:trPr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DF053" w14:textId="77777777" w:rsidR="00CC695A" w:rsidRPr="00AE0572" w:rsidRDefault="00CC695A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95B59" w14:textId="77777777" w:rsidR="00CC695A" w:rsidRPr="007F536D" w:rsidRDefault="00CC695A" w:rsidP="0037790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22BD7" w14:textId="77777777" w:rsidR="00CC695A" w:rsidRPr="007F536D" w:rsidRDefault="00CC695A" w:rsidP="0037790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8AE06" w14:textId="77777777" w:rsidR="00CC695A" w:rsidRPr="007F536D" w:rsidRDefault="00CC695A" w:rsidP="0037790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8EAA2" w14:textId="77777777" w:rsidR="00CC695A" w:rsidRPr="002E021B" w:rsidRDefault="00CC695A" w:rsidP="0037790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695A" w:rsidRPr="00BF4797" w14:paraId="3D793A94" w14:textId="77777777" w:rsidTr="00CC695A">
        <w:trPr>
          <w:cantSplit/>
          <w:trHeight w:val="283"/>
        </w:trPr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B886C" w14:textId="77777777" w:rsidR="00CC695A" w:rsidRDefault="00CC695A" w:rsidP="00377902">
            <w:pPr>
              <w:spacing w:before="4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D52E1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14BB1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1A9DA" w14:textId="77777777" w:rsidR="00CC695A" w:rsidRDefault="00CC695A" w:rsidP="00377902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E0742" w14:textId="77777777" w:rsidR="00CC695A" w:rsidRDefault="00CC695A" w:rsidP="00377902">
            <w:pPr>
              <w:jc w:val="center"/>
            </w:pPr>
          </w:p>
        </w:tc>
      </w:tr>
      <w:tr w:rsidR="00CC695A" w:rsidRPr="00BF4797" w14:paraId="424FA783" w14:textId="77777777" w:rsidTr="00CC695A">
        <w:trPr>
          <w:cantSplit/>
          <w:trHeight w:val="283"/>
        </w:trPr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9242B" w14:textId="77777777" w:rsidR="00CC695A" w:rsidRDefault="00CC695A" w:rsidP="00377902">
            <w:pPr>
              <w:spacing w:before="4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D6EBF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E693C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7E016" w14:textId="77777777" w:rsidR="00CC695A" w:rsidRDefault="00CC695A" w:rsidP="00377902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C9C2A" w14:textId="77777777" w:rsidR="00CC695A" w:rsidRDefault="00CC695A" w:rsidP="00377902">
            <w:pPr>
              <w:jc w:val="center"/>
            </w:pPr>
          </w:p>
        </w:tc>
      </w:tr>
      <w:tr w:rsidR="00CC695A" w:rsidRPr="00BF4797" w14:paraId="37832DF7" w14:textId="77777777" w:rsidTr="00CC695A">
        <w:trPr>
          <w:cantSplit/>
          <w:trHeight w:val="283"/>
        </w:trPr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A2589" w14:textId="77777777" w:rsidR="00CC695A" w:rsidRDefault="00CC695A" w:rsidP="00377902">
            <w:pPr>
              <w:spacing w:before="4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E9D2F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0F88D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C2952" w14:textId="77777777" w:rsidR="00CC695A" w:rsidRDefault="00CC695A" w:rsidP="00377902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9D813" w14:textId="77777777" w:rsidR="00CC695A" w:rsidRDefault="00CC695A" w:rsidP="00377902">
            <w:pPr>
              <w:jc w:val="center"/>
            </w:pPr>
          </w:p>
        </w:tc>
      </w:tr>
      <w:tr w:rsidR="00CC695A" w:rsidRPr="00BF4797" w14:paraId="738EDB70" w14:textId="77777777" w:rsidTr="00CC695A">
        <w:trPr>
          <w:cantSplit/>
          <w:trHeight w:val="283"/>
        </w:trPr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72722" w14:textId="77777777" w:rsidR="00CC695A" w:rsidRPr="00AE0572" w:rsidRDefault="00CC695A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52B5A" w14:textId="77777777" w:rsidR="00CC695A" w:rsidRPr="007F536D" w:rsidRDefault="00CC695A" w:rsidP="0037790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CFA08" w14:textId="77777777" w:rsidR="00CC695A" w:rsidRPr="007F536D" w:rsidRDefault="00CC695A" w:rsidP="0037790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0D2AE" w14:textId="77777777" w:rsidR="00CC695A" w:rsidRPr="007F536D" w:rsidRDefault="00CC695A" w:rsidP="0037790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F4BE2" w14:textId="77777777" w:rsidR="00CC695A" w:rsidRPr="002E021B" w:rsidRDefault="00CC695A" w:rsidP="0037790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695A" w:rsidRPr="00BF4797" w14:paraId="6510283E" w14:textId="77777777" w:rsidTr="00CC695A">
        <w:trPr>
          <w:cantSplit/>
          <w:trHeight w:val="283"/>
        </w:trPr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55CAF" w14:textId="77777777" w:rsidR="00CC695A" w:rsidRDefault="00CC695A" w:rsidP="00377902">
            <w:pPr>
              <w:spacing w:before="4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18F4B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33BC3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88A12" w14:textId="77777777" w:rsidR="00CC695A" w:rsidRDefault="00CC695A" w:rsidP="00377902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5B367" w14:textId="77777777" w:rsidR="00CC695A" w:rsidRDefault="00CC695A" w:rsidP="00377902">
            <w:pPr>
              <w:jc w:val="center"/>
            </w:pPr>
          </w:p>
        </w:tc>
      </w:tr>
      <w:tr w:rsidR="00CC695A" w:rsidRPr="00BF4797" w14:paraId="58A48C15" w14:textId="77777777" w:rsidTr="00CC695A">
        <w:trPr>
          <w:cantSplit/>
          <w:trHeight w:val="283"/>
        </w:trPr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4CAB6" w14:textId="77777777" w:rsidR="00CC695A" w:rsidRDefault="00CC695A" w:rsidP="00377902">
            <w:pPr>
              <w:spacing w:before="4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16914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9109C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F238A" w14:textId="77777777" w:rsidR="00CC695A" w:rsidRDefault="00CC695A" w:rsidP="00377902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32A25" w14:textId="77777777" w:rsidR="00CC695A" w:rsidRDefault="00CC695A" w:rsidP="00377902">
            <w:pPr>
              <w:jc w:val="center"/>
            </w:pPr>
          </w:p>
        </w:tc>
      </w:tr>
      <w:tr w:rsidR="00CC695A" w:rsidRPr="00BF4797" w14:paraId="5DCD6635" w14:textId="77777777" w:rsidTr="00CC695A">
        <w:trPr>
          <w:cantSplit/>
          <w:trHeight w:val="283"/>
        </w:trPr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ED5C6" w14:textId="77777777" w:rsidR="00CC695A" w:rsidRDefault="00CC695A" w:rsidP="00377902">
            <w:pPr>
              <w:spacing w:before="4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BE618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70667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D7589" w14:textId="77777777" w:rsidR="00CC695A" w:rsidRDefault="00CC695A" w:rsidP="00377902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2D3A0" w14:textId="77777777" w:rsidR="00CC695A" w:rsidRDefault="00CC695A" w:rsidP="00377902">
            <w:pPr>
              <w:jc w:val="center"/>
            </w:pPr>
          </w:p>
        </w:tc>
      </w:tr>
      <w:tr w:rsidR="00CC695A" w:rsidRPr="00BF4797" w14:paraId="3FF23979" w14:textId="77777777" w:rsidTr="00CC695A">
        <w:trPr>
          <w:cantSplit/>
          <w:trHeight w:val="283"/>
        </w:trPr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6EB3A" w14:textId="77777777" w:rsidR="00CC695A" w:rsidRDefault="00CC695A" w:rsidP="00377902">
            <w:pPr>
              <w:spacing w:before="4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AE017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3D243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60A37" w14:textId="77777777" w:rsidR="00CC695A" w:rsidRDefault="00CC695A" w:rsidP="00377902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2AA76" w14:textId="77777777" w:rsidR="00CC695A" w:rsidRDefault="00CC695A" w:rsidP="00377902">
            <w:pPr>
              <w:jc w:val="center"/>
            </w:pPr>
          </w:p>
        </w:tc>
      </w:tr>
      <w:tr w:rsidR="00CC695A" w:rsidRPr="00BF4797" w14:paraId="3E96A044" w14:textId="77777777" w:rsidTr="00CC695A">
        <w:trPr>
          <w:cantSplit/>
          <w:trHeight w:val="283"/>
        </w:trPr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3B12C" w14:textId="77777777" w:rsidR="00CC695A" w:rsidRDefault="00CC695A" w:rsidP="00377902">
            <w:pPr>
              <w:spacing w:before="4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0B323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50A7F" w14:textId="77777777" w:rsidR="00CC695A" w:rsidRDefault="00CC695A" w:rsidP="00377902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0A09A" w14:textId="77777777" w:rsidR="00CC695A" w:rsidRDefault="00CC695A" w:rsidP="00377902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DEE2A" w14:textId="77777777" w:rsidR="00CC695A" w:rsidRDefault="00CC695A" w:rsidP="00377902">
            <w:pPr>
              <w:jc w:val="center"/>
            </w:pPr>
          </w:p>
        </w:tc>
      </w:tr>
    </w:tbl>
    <w:p w14:paraId="3AC5A499" w14:textId="77777777" w:rsidR="00843835" w:rsidRPr="00BF4797" w:rsidRDefault="00843835" w:rsidP="00843835">
      <w:pPr>
        <w:keepNext/>
        <w:spacing w:before="80" w:line="360" w:lineRule="auto"/>
        <w:ind w:firstLine="357"/>
        <w:jc w:val="both"/>
        <w:outlineLvl w:val="4"/>
        <w:rPr>
          <w:rFonts w:ascii="Arial" w:hAnsi="Arial" w:cs="Arial"/>
          <w:sz w:val="2"/>
          <w:szCs w:val="2"/>
        </w:rPr>
      </w:pPr>
    </w:p>
    <w:p w14:paraId="3138B7CC" w14:textId="77777777" w:rsidR="00843835" w:rsidRPr="00BF4797" w:rsidRDefault="00843835" w:rsidP="00843835">
      <w:pPr>
        <w:spacing w:before="40"/>
        <w:jc w:val="center"/>
        <w:rPr>
          <w:rFonts w:ascii="Arial" w:hAnsi="Arial" w:cs="Arial"/>
          <w:b/>
          <w:i/>
          <w:sz w:val="10"/>
          <w:szCs w:val="10"/>
        </w:rPr>
      </w:pPr>
    </w:p>
    <w:p w14:paraId="3D02F7E7" w14:textId="77777777" w:rsidR="004A1DF2" w:rsidRDefault="004A1DF2" w:rsidP="00CC695A">
      <w:pPr>
        <w:spacing w:before="40"/>
        <w:rPr>
          <w:rFonts w:ascii="Arial" w:hAnsi="Arial" w:cs="Arial"/>
          <w:b/>
          <w:sz w:val="16"/>
          <w:szCs w:val="16"/>
        </w:rPr>
      </w:pPr>
    </w:p>
    <w:p w14:paraId="74FA4A42" w14:textId="3BE0E020" w:rsidR="00843835" w:rsidRDefault="00CC695A" w:rsidP="00CC695A">
      <w:pPr>
        <w:spacing w:before="40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lastRenderedPageBreak/>
        <w:t>SERVIÇOS E PROCEDIMENTOS FATURADOS EXCLUSIVAMENTE PARA A COOPERATIVA</w:t>
      </w:r>
    </w:p>
    <w:p w14:paraId="40FFACDA" w14:textId="77777777" w:rsidR="00CC695A" w:rsidRPr="00BF4797" w:rsidRDefault="00CC695A" w:rsidP="00CC695A">
      <w:pPr>
        <w:spacing w:before="40"/>
        <w:rPr>
          <w:rFonts w:ascii="Arial" w:hAnsi="Arial" w:cs="Arial"/>
          <w:b/>
          <w:i/>
          <w:sz w:val="10"/>
          <w:szCs w:val="10"/>
        </w:rPr>
      </w:pPr>
      <w:r>
        <w:rPr>
          <w:rFonts w:ascii="Arial" w:hAnsi="Arial" w:cs="Arial"/>
          <w:b/>
          <w:sz w:val="16"/>
          <w:szCs w:val="16"/>
        </w:rPr>
        <w:t>Especificar:</w:t>
      </w:r>
    </w:p>
    <w:tbl>
      <w:tblPr>
        <w:tblW w:w="1009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94"/>
      </w:tblGrid>
      <w:tr w:rsidR="00CC695A" w:rsidRPr="00BF4797" w14:paraId="5D542DD1" w14:textId="77777777" w:rsidTr="00CC695A">
        <w:trPr>
          <w:cantSplit/>
          <w:trHeight w:val="224"/>
        </w:trPr>
        <w:tc>
          <w:tcPr>
            <w:tcW w:w="100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97102C" w14:textId="77777777" w:rsidR="00CC695A" w:rsidRPr="00BF4797" w:rsidRDefault="00CC695A" w:rsidP="00377902">
            <w:pPr>
              <w:spacing w:before="4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C695A" w:rsidRPr="00BF4797" w14:paraId="099191BD" w14:textId="77777777" w:rsidTr="00CC695A">
        <w:trPr>
          <w:cantSplit/>
          <w:trHeight w:val="224"/>
        </w:trPr>
        <w:tc>
          <w:tcPr>
            <w:tcW w:w="100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E8FDC" w14:textId="77777777" w:rsidR="00CC695A" w:rsidRPr="00BF4797" w:rsidRDefault="00CC695A" w:rsidP="00377902">
            <w:pPr>
              <w:spacing w:before="4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C695A" w:rsidRPr="00BF4797" w14:paraId="3AB95CF1" w14:textId="77777777" w:rsidTr="00CC695A">
        <w:trPr>
          <w:cantSplit/>
          <w:trHeight w:val="284"/>
        </w:trPr>
        <w:tc>
          <w:tcPr>
            <w:tcW w:w="100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90B696" w14:textId="77777777" w:rsidR="00CC695A" w:rsidRPr="00BF4797" w:rsidRDefault="00CC695A" w:rsidP="00377902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695A" w:rsidRPr="00BF4797" w14:paraId="55BBFADD" w14:textId="77777777" w:rsidTr="00CC695A">
        <w:trPr>
          <w:cantSplit/>
          <w:trHeight w:val="284"/>
        </w:trPr>
        <w:tc>
          <w:tcPr>
            <w:tcW w:w="10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F4D78" w14:textId="77777777" w:rsidR="00CC695A" w:rsidRPr="00BF4797" w:rsidRDefault="00CC695A" w:rsidP="00377902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695A" w:rsidRPr="00BF4797" w14:paraId="6E9DDE30" w14:textId="77777777" w:rsidTr="00CC695A">
        <w:trPr>
          <w:cantSplit/>
          <w:trHeight w:val="284"/>
        </w:trPr>
        <w:tc>
          <w:tcPr>
            <w:tcW w:w="10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3DD4F" w14:textId="77777777" w:rsidR="00CC695A" w:rsidRPr="00BF4797" w:rsidRDefault="00CC695A" w:rsidP="00377902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695A" w:rsidRPr="00BF4797" w14:paraId="76A96235" w14:textId="77777777" w:rsidTr="00CC695A">
        <w:trPr>
          <w:cantSplit/>
          <w:trHeight w:val="284"/>
        </w:trPr>
        <w:tc>
          <w:tcPr>
            <w:tcW w:w="10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1C402" w14:textId="77777777" w:rsidR="00CC695A" w:rsidRPr="00BF4797" w:rsidRDefault="00CC695A" w:rsidP="00377902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695A" w:rsidRPr="00BF4797" w14:paraId="5FE6E691" w14:textId="77777777" w:rsidTr="00CC695A">
        <w:trPr>
          <w:cantSplit/>
          <w:trHeight w:val="284"/>
        </w:trPr>
        <w:tc>
          <w:tcPr>
            <w:tcW w:w="10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97128" w14:textId="77777777" w:rsidR="00CC695A" w:rsidRPr="00BF4797" w:rsidRDefault="00CC695A" w:rsidP="00377902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695A" w:rsidRPr="00BF4797" w14:paraId="7ABD65B6" w14:textId="77777777" w:rsidTr="00CC695A">
        <w:trPr>
          <w:cantSplit/>
          <w:trHeight w:val="284"/>
        </w:trPr>
        <w:tc>
          <w:tcPr>
            <w:tcW w:w="10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83D1D" w14:textId="77777777" w:rsidR="00CC695A" w:rsidRPr="00BF4797" w:rsidRDefault="00CC695A" w:rsidP="00377902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695A" w:rsidRPr="00BF4797" w14:paraId="7F8C4028" w14:textId="77777777" w:rsidTr="00CC695A">
        <w:trPr>
          <w:cantSplit/>
          <w:trHeight w:val="284"/>
        </w:trPr>
        <w:tc>
          <w:tcPr>
            <w:tcW w:w="10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3F1B3" w14:textId="77777777" w:rsidR="00CC695A" w:rsidRPr="00BF4797" w:rsidRDefault="00CC695A" w:rsidP="00377902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695A" w:rsidRPr="00BF4797" w14:paraId="3363A125" w14:textId="77777777" w:rsidTr="00CC695A">
        <w:trPr>
          <w:cantSplit/>
          <w:trHeight w:val="284"/>
        </w:trPr>
        <w:tc>
          <w:tcPr>
            <w:tcW w:w="10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64075" w14:textId="77777777" w:rsidR="00CC695A" w:rsidRPr="00BF4797" w:rsidRDefault="00CC695A" w:rsidP="00377902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695A" w:rsidRPr="00BF4797" w14:paraId="312B5DB8" w14:textId="77777777" w:rsidTr="00CC695A">
        <w:trPr>
          <w:cantSplit/>
          <w:trHeight w:val="284"/>
        </w:trPr>
        <w:tc>
          <w:tcPr>
            <w:tcW w:w="10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9DDB7" w14:textId="77777777" w:rsidR="00CC695A" w:rsidRPr="00BF4797" w:rsidRDefault="00CC695A" w:rsidP="00377902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695A" w:rsidRPr="00BF4797" w14:paraId="77EFCAA2" w14:textId="77777777" w:rsidTr="00CC695A">
        <w:trPr>
          <w:cantSplit/>
          <w:trHeight w:val="284"/>
        </w:trPr>
        <w:tc>
          <w:tcPr>
            <w:tcW w:w="10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72413" w14:textId="77777777" w:rsidR="00CC695A" w:rsidRPr="00BF4797" w:rsidRDefault="00CC695A" w:rsidP="00377902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0AD27230" w14:textId="77777777" w:rsidR="00843835" w:rsidRPr="00195286" w:rsidRDefault="00843835" w:rsidP="00843835">
      <w:pPr>
        <w:pStyle w:val="Textopadro"/>
        <w:rPr>
          <w:rFonts w:ascii="Arial" w:hAnsi="Arial" w:cs="Arial"/>
          <w:b/>
          <w:sz w:val="10"/>
          <w:szCs w:val="10"/>
          <w:lang w:val="pt-BR"/>
        </w:rPr>
      </w:pPr>
    </w:p>
    <w:tbl>
      <w:tblPr>
        <w:tblStyle w:val="Tabelacomgrade"/>
        <w:tblW w:w="10094" w:type="dxa"/>
        <w:tblInd w:w="-34" w:type="dxa"/>
        <w:tblLook w:val="04A0" w:firstRow="1" w:lastRow="0" w:firstColumn="1" w:lastColumn="0" w:noHBand="0" w:noVBand="1"/>
      </w:tblPr>
      <w:tblGrid>
        <w:gridCol w:w="3722"/>
        <w:gridCol w:w="6372"/>
      </w:tblGrid>
      <w:tr w:rsidR="00843835" w14:paraId="436B3E2F" w14:textId="77777777" w:rsidTr="004A1DF2">
        <w:tc>
          <w:tcPr>
            <w:tcW w:w="3722" w:type="dxa"/>
          </w:tcPr>
          <w:p w14:paraId="46735B5A" w14:textId="77777777" w:rsidR="00843835" w:rsidRDefault="00843835" w:rsidP="00377902">
            <w:pPr>
              <w:pStyle w:val="Textopadro"/>
              <w:rPr>
                <w:rFonts w:ascii="Arial" w:hAnsi="Arial" w:cs="Arial"/>
                <w:sz w:val="17"/>
                <w:szCs w:val="17"/>
                <w:lang w:val="pt-BR"/>
              </w:rPr>
            </w:pPr>
            <w:r w:rsidRPr="00F436DE">
              <w:rPr>
                <w:rFonts w:ascii="Arial" w:hAnsi="Arial" w:cs="Arial"/>
                <w:sz w:val="17"/>
                <w:szCs w:val="17"/>
                <w:lang w:val="pt-BR"/>
              </w:rPr>
              <w:t>Data da Solicitação</w:t>
            </w:r>
            <w:r>
              <w:rPr>
                <w:rFonts w:ascii="Arial" w:hAnsi="Arial" w:cs="Arial"/>
                <w:sz w:val="17"/>
                <w:szCs w:val="17"/>
                <w:lang w:val="pt-BR"/>
              </w:rPr>
              <w:t>:</w:t>
            </w:r>
          </w:p>
          <w:p w14:paraId="52846336" w14:textId="77777777" w:rsidR="00843835" w:rsidRPr="00D57540" w:rsidRDefault="00843835" w:rsidP="00377902">
            <w:pPr>
              <w:pStyle w:val="Textopadro"/>
              <w:rPr>
                <w:rFonts w:ascii="Arial" w:hAnsi="Arial" w:cs="Arial"/>
                <w:sz w:val="10"/>
                <w:szCs w:val="10"/>
                <w:lang w:val="pt-BR"/>
              </w:rPr>
            </w:pPr>
          </w:p>
          <w:p w14:paraId="3BDEEE73" w14:textId="77777777" w:rsidR="00843835" w:rsidRPr="00F436DE" w:rsidRDefault="00843835" w:rsidP="00377902">
            <w:pPr>
              <w:pStyle w:val="Textopadro"/>
              <w:rPr>
                <w:rFonts w:ascii="Arial" w:hAnsi="Arial" w:cs="Arial"/>
                <w:sz w:val="17"/>
                <w:szCs w:val="17"/>
                <w:lang w:val="pt-BR"/>
              </w:rPr>
            </w:pPr>
            <w:r w:rsidRPr="00F436DE">
              <w:rPr>
                <w:rFonts w:ascii="Arial" w:hAnsi="Arial" w:cs="Arial"/>
                <w:sz w:val="17"/>
                <w:szCs w:val="17"/>
                <w:lang w:val="pt-BR"/>
              </w:rPr>
              <w:t>______/______/_________</w:t>
            </w:r>
          </w:p>
        </w:tc>
        <w:tc>
          <w:tcPr>
            <w:tcW w:w="6372" w:type="dxa"/>
          </w:tcPr>
          <w:p w14:paraId="726E97D4" w14:textId="77777777" w:rsidR="00843835" w:rsidRDefault="00843835" w:rsidP="00377902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Carimbo e </w:t>
            </w:r>
            <w:r w:rsidRPr="00F436DE">
              <w:rPr>
                <w:rFonts w:ascii="Arial" w:hAnsi="Arial" w:cs="Arial"/>
                <w:sz w:val="17"/>
                <w:szCs w:val="17"/>
              </w:rPr>
              <w:t>Assinatura</w:t>
            </w:r>
            <w:r>
              <w:rPr>
                <w:rFonts w:ascii="Arial" w:hAnsi="Arial" w:cs="Arial"/>
                <w:sz w:val="17"/>
                <w:szCs w:val="17"/>
              </w:rPr>
              <w:t>:</w:t>
            </w:r>
          </w:p>
          <w:p w14:paraId="17C388FE" w14:textId="77777777" w:rsidR="00843835" w:rsidRPr="00B356CB" w:rsidRDefault="00843835" w:rsidP="0037790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043D569D" w14:textId="77777777" w:rsidR="00843835" w:rsidRPr="00195286" w:rsidRDefault="00843835" w:rsidP="00843835">
      <w:pPr>
        <w:pStyle w:val="Textopadro"/>
        <w:rPr>
          <w:rFonts w:ascii="Arial" w:hAnsi="Arial" w:cs="Arial"/>
          <w:b/>
          <w:sz w:val="10"/>
          <w:szCs w:val="10"/>
          <w:lang w:val="pt-BR"/>
        </w:rPr>
      </w:pPr>
    </w:p>
    <w:p w14:paraId="2ED2295C" w14:textId="77777777" w:rsidR="004A1DF2" w:rsidRDefault="004A1DF2" w:rsidP="004A1DF2">
      <w:pPr>
        <w:rPr>
          <w:rFonts w:ascii="Arial" w:hAnsi="Arial" w:cs="Arial"/>
        </w:rPr>
      </w:pPr>
    </w:p>
    <w:p w14:paraId="4F897B86" w14:textId="77777777" w:rsidR="004A1DF2" w:rsidRPr="00A43BB8" w:rsidRDefault="004A1DF2" w:rsidP="004A1DF2">
      <w:pPr>
        <w:jc w:val="both"/>
        <w:rPr>
          <w:rFonts w:ascii="Arial" w:hAnsi="Arial" w:cs="Arial"/>
          <w:b/>
          <w:sz w:val="18"/>
          <w:szCs w:val="18"/>
        </w:rPr>
      </w:pPr>
      <w:r w:rsidRPr="00194839">
        <w:rPr>
          <w:rFonts w:ascii="Arial" w:hAnsi="Arial" w:cs="Arial"/>
          <w:b/>
          <w:sz w:val="18"/>
          <w:szCs w:val="18"/>
        </w:rPr>
        <w:t>CONFLITO DE INTERESSE</w:t>
      </w:r>
    </w:p>
    <w:tbl>
      <w:tblPr>
        <w:tblW w:w="10089" w:type="dxa"/>
        <w:tblInd w:w="-3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89"/>
      </w:tblGrid>
      <w:tr w:rsidR="004A1DF2" w:rsidRPr="00A43BB8" w14:paraId="4D1C64EE" w14:textId="77777777" w:rsidTr="004A1DF2">
        <w:tc>
          <w:tcPr>
            <w:tcW w:w="100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5499FF" w14:textId="77777777" w:rsidR="004A1DF2" w:rsidRDefault="004A1DF2" w:rsidP="0062481F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10A4AF12" w14:textId="77777777" w:rsidR="004A1DF2" w:rsidRDefault="004A1DF2" w:rsidP="0062481F">
            <w:pPr>
              <w:rPr>
                <w:rFonts w:ascii="Arial" w:hAnsi="Arial" w:cs="Arial"/>
                <w:sz w:val="22"/>
                <w:szCs w:val="22"/>
              </w:rPr>
            </w:pPr>
            <w:r w:rsidRPr="00A43BB8">
              <w:rPr>
                <w:rFonts w:ascii="Arial" w:hAnsi="Arial" w:cs="Arial"/>
                <w:sz w:val="22"/>
                <w:szCs w:val="22"/>
              </w:rPr>
              <w:t>O candidato que prestará atendimento aos beneficiários do plano de saúde do Agros participa, como sócio ou dirigente, de empresas que mantenham relacionamento comercial com o Agros ou faz parte do quadro funcional do Instituto?</w:t>
            </w:r>
          </w:p>
          <w:p w14:paraId="18DCFA71" w14:textId="77777777" w:rsidR="004A1DF2" w:rsidRPr="00A43BB8" w:rsidRDefault="004A1DF2" w:rsidP="0062481F">
            <w:pPr>
              <w:rPr>
                <w:rFonts w:ascii="Arial" w:hAnsi="Arial" w:cs="Arial"/>
                <w:sz w:val="22"/>
                <w:szCs w:val="22"/>
              </w:rPr>
            </w:pPr>
          </w:p>
          <w:p w14:paraId="70807DAA" w14:textId="77777777" w:rsidR="004A1DF2" w:rsidRPr="00A43BB8" w:rsidRDefault="004A1DF2" w:rsidP="0062481F">
            <w:pPr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A43BB8">
              <w:rPr>
                <w:rFonts w:ascii="Arial" w:hAnsi="Arial" w:cs="Arial"/>
                <w:sz w:val="22"/>
                <w:szCs w:val="22"/>
              </w:rPr>
              <w:t>(  </w:t>
            </w:r>
            <w:proofErr w:type="gramEnd"/>
            <w:r w:rsidRPr="00A43BB8">
              <w:rPr>
                <w:rFonts w:ascii="Arial" w:hAnsi="Arial" w:cs="Arial"/>
                <w:sz w:val="22"/>
                <w:szCs w:val="22"/>
              </w:rPr>
              <w:t xml:space="preserve"> ) NÃO</w:t>
            </w:r>
          </w:p>
          <w:p w14:paraId="0C61E0F1" w14:textId="77777777" w:rsidR="004A1DF2" w:rsidRPr="00A43BB8" w:rsidRDefault="004A1DF2" w:rsidP="0062481F">
            <w:pPr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A43BB8">
              <w:rPr>
                <w:rFonts w:ascii="Arial" w:hAnsi="Arial" w:cs="Arial"/>
                <w:sz w:val="22"/>
                <w:szCs w:val="22"/>
              </w:rPr>
              <w:t>(  </w:t>
            </w:r>
            <w:proofErr w:type="gramEnd"/>
            <w:r w:rsidRPr="00A43BB8">
              <w:rPr>
                <w:rFonts w:ascii="Arial" w:hAnsi="Arial" w:cs="Arial"/>
                <w:sz w:val="22"/>
                <w:szCs w:val="22"/>
              </w:rPr>
              <w:t> ) SIM. Descreva o vínculo ______________________________________________________</w:t>
            </w:r>
          </w:p>
          <w:p w14:paraId="21FF2C88" w14:textId="77777777" w:rsidR="004A1DF2" w:rsidRDefault="004A1DF2" w:rsidP="0062481F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555C32F9" w14:textId="77777777" w:rsidR="004A1DF2" w:rsidRPr="00A43BB8" w:rsidRDefault="004A1DF2" w:rsidP="0062481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4D12AC46" w14:textId="77777777" w:rsidR="004A1DF2" w:rsidRDefault="004A1DF2" w:rsidP="004A1DF2">
      <w:pPr>
        <w:rPr>
          <w:rFonts w:ascii="Arial" w:hAnsi="Arial" w:cs="Arial"/>
        </w:rPr>
      </w:pPr>
    </w:p>
    <w:p w14:paraId="1C08283C" w14:textId="77777777" w:rsidR="00843835" w:rsidRPr="00E11BCA" w:rsidRDefault="00843835" w:rsidP="00843835">
      <w:pPr>
        <w:keepNext/>
        <w:spacing w:line="24" w:lineRule="atLeast"/>
        <w:ind w:firstLine="357"/>
        <w:jc w:val="center"/>
        <w:outlineLvl w:val="4"/>
        <w:rPr>
          <w:rFonts w:ascii="Arial" w:hAnsi="Arial" w:cs="Arial"/>
          <w:b/>
          <w:sz w:val="17"/>
          <w:szCs w:val="17"/>
          <w:u w:val="single"/>
        </w:rPr>
      </w:pPr>
      <w:r w:rsidRPr="00E11BCA">
        <w:rPr>
          <w:rFonts w:ascii="Arial" w:hAnsi="Arial" w:cs="Arial"/>
          <w:b/>
          <w:sz w:val="17"/>
          <w:szCs w:val="17"/>
          <w:u w:val="single"/>
        </w:rPr>
        <w:t xml:space="preserve">ANEXAR </w:t>
      </w:r>
      <w:r>
        <w:rPr>
          <w:rFonts w:ascii="Arial" w:hAnsi="Arial" w:cs="Arial"/>
          <w:b/>
          <w:sz w:val="17"/>
          <w:szCs w:val="17"/>
          <w:u w:val="single"/>
        </w:rPr>
        <w:t xml:space="preserve">Á FICHA DE CREDENCIAMENTO, </w:t>
      </w:r>
      <w:r w:rsidRPr="00E11BCA">
        <w:rPr>
          <w:rFonts w:ascii="Arial" w:hAnsi="Arial" w:cs="Arial"/>
          <w:b/>
          <w:sz w:val="17"/>
          <w:szCs w:val="17"/>
          <w:u w:val="single"/>
        </w:rPr>
        <w:t>CÓPIA DOS DOCUMENTOS LISTADOS ABAIXO</w:t>
      </w:r>
      <w:r>
        <w:rPr>
          <w:rFonts w:ascii="Arial" w:hAnsi="Arial" w:cs="Arial"/>
          <w:b/>
          <w:sz w:val="17"/>
          <w:szCs w:val="17"/>
          <w:u w:val="single"/>
        </w:rPr>
        <w:t>:</w:t>
      </w:r>
    </w:p>
    <w:p w14:paraId="7FFC3B38" w14:textId="77777777" w:rsidR="00843835" w:rsidRDefault="00843835" w:rsidP="00843835">
      <w:pPr>
        <w:spacing w:line="24" w:lineRule="atLeast"/>
        <w:jc w:val="center"/>
        <w:rPr>
          <w:rFonts w:ascii="Arial" w:hAnsi="Arial" w:cs="Arial"/>
          <w:b/>
          <w:sz w:val="17"/>
          <w:szCs w:val="17"/>
        </w:rPr>
      </w:pPr>
    </w:p>
    <w:p w14:paraId="0A78C0BE" w14:textId="77777777" w:rsidR="00843835" w:rsidRDefault="00843835" w:rsidP="00843835">
      <w:pPr>
        <w:spacing w:line="24" w:lineRule="atLeast"/>
        <w:ind w:left="-142"/>
        <w:rPr>
          <w:rFonts w:ascii="Arial" w:hAnsi="Arial" w:cs="Arial"/>
          <w:b/>
          <w:sz w:val="17"/>
          <w:szCs w:val="17"/>
        </w:rPr>
      </w:pPr>
      <w:r>
        <w:rPr>
          <w:rFonts w:ascii="Arial" w:hAnsi="Arial" w:cs="Arial"/>
          <w:b/>
          <w:sz w:val="17"/>
          <w:szCs w:val="17"/>
        </w:rPr>
        <w:t>EM NOME PESSOA JURÍDICA:</w:t>
      </w:r>
    </w:p>
    <w:p w14:paraId="5586F3FE" w14:textId="77777777" w:rsidR="00843835" w:rsidRPr="001022CE" w:rsidRDefault="00843835" w:rsidP="00843835">
      <w:pPr>
        <w:spacing w:line="24" w:lineRule="atLeast"/>
        <w:ind w:left="-142"/>
        <w:rPr>
          <w:rFonts w:ascii="Arial" w:hAnsi="Arial" w:cs="Arial"/>
          <w:b/>
          <w:sz w:val="10"/>
          <w:szCs w:val="10"/>
        </w:rPr>
      </w:pPr>
    </w:p>
    <w:p w14:paraId="354B2F3D" w14:textId="77777777" w:rsidR="00843835" w:rsidRPr="00E11BCA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 w:rsidRPr="00E11BCA">
        <w:rPr>
          <w:rFonts w:ascii="Arial" w:hAnsi="Arial" w:cs="Arial"/>
          <w:sz w:val="17"/>
          <w:szCs w:val="17"/>
        </w:rPr>
        <w:t xml:space="preserve">CONTRATO SOCIAL </w:t>
      </w:r>
      <w:r>
        <w:rPr>
          <w:rFonts w:ascii="Arial" w:hAnsi="Arial" w:cs="Arial"/>
          <w:sz w:val="17"/>
          <w:szCs w:val="17"/>
        </w:rPr>
        <w:t xml:space="preserve">E ÚLTIMA ALTERAÇÃO </w:t>
      </w:r>
      <w:r w:rsidRPr="00E11BCA">
        <w:rPr>
          <w:rFonts w:ascii="Arial" w:hAnsi="Arial" w:cs="Arial"/>
          <w:sz w:val="17"/>
          <w:szCs w:val="17"/>
        </w:rPr>
        <w:t>REGISTRAD</w:t>
      </w:r>
      <w:r>
        <w:rPr>
          <w:rFonts w:ascii="Arial" w:hAnsi="Arial" w:cs="Arial"/>
          <w:sz w:val="17"/>
          <w:szCs w:val="17"/>
        </w:rPr>
        <w:t>OS</w:t>
      </w:r>
      <w:r w:rsidRPr="00E11BCA">
        <w:rPr>
          <w:rFonts w:ascii="Arial" w:hAnsi="Arial" w:cs="Arial"/>
          <w:sz w:val="17"/>
          <w:szCs w:val="17"/>
        </w:rPr>
        <w:t xml:space="preserve"> NA JUNTA COMERCIAL</w:t>
      </w:r>
      <w:r>
        <w:rPr>
          <w:rFonts w:ascii="Arial" w:hAnsi="Arial" w:cs="Arial"/>
          <w:sz w:val="17"/>
          <w:szCs w:val="17"/>
        </w:rPr>
        <w:t xml:space="preserve"> OU ESTATUTO E ÚLTIMA ATA DO CONSELHO DE ADMINISTRAÇÃO DA ENTIDADE. </w:t>
      </w:r>
    </w:p>
    <w:p w14:paraId="20601A71" w14:textId="77777777" w:rsidR="00843835" w:rsidRPr="00E11BCA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 w:rsidRPr="00E11BCA">
        <w:rPr>
          <w:rFonts w:ascii="Arial" w:hAnsi="Arial" w:cs="Arial"/>
          <w:sz w:val="17"/>
          <w:szCs w:val="17"/>
        </w:rPr>
        <w:t>COMPROVANTE DE INSCRIÇÃO NO CADASTRO NACIONAL DE PESSOA JURÍDICA - CNPJ</w:t>
      </w:r>
    </w:p>
    <w:p w14:paraId="21E32E61" w14:textId="77777777" w:rsidR="00843835" w:rsidRPr="00E11BCA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 w:rsidRPr="00E11BCA">
        <w:rPr>
          <w:rFonts w:ascii="Arial" w:hAnsi="Arial" w:cs="Arial"/>
          <w:sz w:val="17"/>
          <w:szCs w:val="17"/>
        </w:rPr>
        <w:t xml:space="preserve">CERTIFICADO ATUALIZADO DE INSCRIÇÃO JUNTO AO </w:t>
      </w:r>
      <w:r>
        <w:rPr>
          <w:rFonts w:ascii="Arial" w:hAnsi="Arial" w:cs="Arial"/>
          <w:sz w:val="17"/>
          <w:szCs w:val="17"/>
        </w:rPr>
        <w:t>CRM-MG</w:t>
      </w:r>
      <w:r w:rsidRPr="00E11BCA">
        <w:rPr>
          <w:rFonts w:ascii="Arial" w:hAnsi="Arial" w:cs="Arial"/>
          <w:sz w:val="17"/>
          <w:szCs w:val="17"/>
        </w:rPr>
        <w:t xml:space="preserve"> </w:t>
      </w:r>
    </w:p>
    <w:p w14:paraId="23770419" w14:textId="77777777" w:rsidR="00843835" w:rsidRPr="00E11BCA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 w:rsidRPr="00E11BCA">
        <w:rPr>
          <w:rFonts w:ascii="Arial" w:hAnsi="Arial" w:cs="Arial"/>
          <w:sz w:val="17"/>
          <w:szCs w:val="17"/>
        </w:rPr>
        <w:t xml:space="preserve">COMPROVANTE DE PAGAMENTO DO IMPOSTO SOBRE PRESTAÇÃO DE SERVIÇOS (ISSQN) </w:t>
      </w:r>
      <w:r>
        <w:rPr>
          <w:rFonts w:ascii="Arial" w:hAnsi="Arial" w:cs="Arial"/>
          <w:sz w:val="17"/>
          <w:szCs w:val="17"/>
        </w:rPr>
        <w:t>OU DOCUMENTO QUE COMPROVE ISENÇÃO DE RETENÇÃO</w:t>
      </w:r>
    </w:p>
    <w:p w14:paraId="27E50A27" w14:textId="77777777" w:rsidR="00843835" w:rsidRPr="00E11BCA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 w:rsidRPr="00E11BCA">
        <w:rPr>
          <w:rFonts w:ascii="Arial" w:hAnsi="Arial" w:cs="Arial"/>
          <w:sz w:val="17"/>
          <w:szCs w:val="17"/>
        </w:rPr>
        <w:t xml:space="preserve">ALVARÁ DE LOCALIZAÇÃO E FUNCIONAMENTO EXPEDIDO PELA PREFEITURA MUNICIPAL </w:t>
      </w:r>
    </w:p>
    <w:p w14:paraId="18C33032" w14:textId="77777777" w:rsidR="00843835" w:rsidRPr="00A7726F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 w:rsidRPr="00A7726F">
        <w:rPr>
          <w:rFonts w:ascii="Arial" w:hAnsi="Arial" w:cs="Arial"/>
          <w:sz w:val="17"/>
          <w:szCs w:val="17"/>
        </w:rPr>
        <w:t xml:space="preserve">ALVARÁ DA VIGILÂNCIA SANITÁRIA </w:t>
      </w:r>
    </w:p>
    <w:p w14:paraId="131CA038" w14:textId="77777777" w:rsidR="00843835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 w:rsidRPr="001022CE">
        <w:rPr>
          <w:rFonts w:ascii="Arial" w:hAnsi="Arial" w:cs="Arial"/>
          <w:sz w:val="17"/>
          <w:szCs w:val="17"/>
        </w:rPr>
        <w:t xml:space="preserve">COMPROVANTE DE REGISTRO </w:t>
      </w:r>
      <w:r>
        <w:rPr>
          <w:rFonts w:ascii="Arial" w:hAnsi="Arial" w:cs="Arial"/>
          <w:sz w:val="17"/>
          <w:szCs w:val="17"/>
        </w:rPr>
        <w:t xml:space="preserve">(DEFINITIVO) </w:t>
      </w:r>
      <w:r w:rsidRPr="001022CE">
        <w:rPr>
          <w:rFonts w:ascii="Arial" w:hAnsi="Arial" w:cs="Arial"/>
          <w:sz w:val="17"/>
          <w:szCs w:val="17"/>
        </w:rPr>
        <w:t>NO CADASTRO NACIONAL DE ESTABELECIMENTOS</w:t>
      </w:r>
      <w:r>
        <w:rPr>
          <w:rFonts w:ascii="Arial" w:hAnsi="Arial" w:cs="Arial"/>
          <w:sz w:val="17"/>
          <w:szCs w:val="17"/>
        </w:rPr>
        <w:t xml:space="preserve"> </w:t>
      </w:r>
      <w:r w:rsidRPr="001022CE">
        <w:rPr>
          <w:rFonts w:ascii="Arial" w:hAnsi="Arial" w:cs="Arial"/>
          <w:sz w:val="17"/>
          <w:szCs w:val="17"/>
        </w:rPr>
        <w:t>DE SAÚDE</w:t>
      </w:r>
      <w:r>
        <w:rPr>
          <w:rFonts w:ascii="Arial" w:hAnsi="Arial" w:cs="Arial"/>
          <w:sz w:val="17"/>
          <w:szCs w:val="17"/>
        </w:rPr>
        <w:t xml:space="preserve"> - </w:t>
      </w:r>
      <w:r w:rsidRPr="001022CE">
        <w:rPr>
          <w:rFonts w:ascii="Arial" w:hAnsi="Arial" w:cs="Arial"/>
          <w:sz w:val="17"/>
          <w:szCs w:val="17"/>
        </w:rPr>
        <w:t>C</w:t>
      </w:r>
      <w:r>
        <w:rPr>
          <w:rFonts w:ascii="Arial" w:hAnsi="Arial" w:cs="Arial"/>
          <w:sz w:val="17"/>
          <w:szCs w:val="17"/>
        </w:rPr>
        <w:t>NES</w:t>
      </w:r>
    </w:p>
    <w:p w14:paraId="4C3B44B5" w14:textId="77777777" w:rsidR="00843835" w:rsidRPr="001022CE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 w:rsidRPr="001022CE">
        <w:rPr>
          <w:rFonts w:ascii="Arial" w:hAnsi="Arial" w:cs="Arial"/>
          <w:sz w:val="17"/>
          <w:szCs w:val="17"/>
        </w:rPr>
        <w:t xml:space="preserve">COMPROVANTE DOS DADOS BANCÁRIOS </w:t>
      </w:r>
    </w:p>
    <w:p w14:paraId="18C7AEB8" w14:textId="77777777" w:rsidR="00843835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 w:rsidRPr="001022CE">
        <w:rPr>
          <w:rFonts w:ascii="Arial" w:hAnsi="Arial" w:cs="Arial"/>
          <w:sz w:val="17"/>
          <w:szCs w:val="17"/>
        </w:rPr>
        <w:t>COMPROVANTE DE PAGAMENTO DA ANUIDADE DO CRM-MG OU CERTIDÃO DE</w:t>
      </w:r>
      <w:r>
        <w:rPr>
          <w:rFonts w:ascii="Arial" w:hAnsi="Arial" w:cs="Arial"/>
          <w:sz w:val="17"/>
          <w:szCs w:val="17"/>
        </w:rPr>
        <w:t xml:space="preserve"> NADA CONSTA</w:t>
      </w:r>
    </w:p>
    <w:p w14:paraId="3F868FF3" w14:textId="77777777" w:rsidR="00843835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 w:rsidRPr="001022CE">
        <w:rPr>
          <w:rFonts w:ascii="Arial" w:hAnsi="Arial" w:cs="Arial"/>
          <w:sz w:val="17"/>
          <w:szCs w:val="17"/>
        </w:rPr>
        <w:t xml:space="preserve">COMPROVANTE DE DISPENSA DE RETENÇÃO DOS TRIBUTOS FEDERAIS (IRRF, COFINS, CSLL E PIS/PASEP) OU, SE DE OPTANTE PELO SIMPLES NACIONAL, APRESENTAR </w:t>
      </w:r>
      <w:r w:rsidRPr="001022CE">
        <w:rPr>
          <w:rFonts w:ascii="Arial" w:hAnsi="Arial" w:cs="Arial"/>
          <w:sz w:val="17"/>
          <w:szCs w:val="17"/>
          <w:u w:val="single"/>
        </w:rPr>
        <w:t>DECLARAÇÃO</w:t>
      </w:r>
      <w:r w:rsidRPr="001022CE">
        <w:rPr>
          <w:rFonts w:ascii="Arial" w:hAnsi="Arial" w:cs="Arial"/>
          <w:sz w:val="17"/>
          <w:szCs w:val="17"/>
        </w:rPr>
        <w:t xml:space="preserve"> QUE COMPROVE A DISPENSA PARA A RETENÇÃO DOS TRIBUTOS</w:t>
      </w:r>
    </w:p>
    <w:p w14:paraId="284D4594" w14:textId="77777777" w:rsidR="00843835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>
        <w:rPr>
          <w:rFonts w:ascii="Arial" w:hAnsi="Arial" w:cs="Arial"/>
          <w:sz w:val="17"/>
          <w:szCs w:val="17"/>
        </w:rPr>
        <w:t>RELAÇÃO COMPLETA DO CORPO CLÍNICO CONTENDO: NOME, CPF, ESPECIALIDADE/ÁREA, Nº DO REGISTRO NO CONSELHO DA CLASSE</w:t>
      </w:r>
    </w:p>
    <w:p w14:paraId="3773129C" w14:textId="77777777" w:rsidR="00843835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>
        <w:rPr>
          <w:rFonts w:ascii="Arial" w:hAnsi="Arial" w:cs="Arial"/>
          <w:sz w:val="17"/>
          <w:szCs w:val="17"/>
        </w:rPr>
        <w:t>RELAÇÃO DE PROFISSIONAIS QUE REALIZAM CONSULTAS ELETIVAS CONTENDO, NOME, ESPECIALIDADE/ÁREA, Nº DO REGISTRO PROFISSIONAL, DIAS DE ATENDIMENTO</w:t>
      </w:r>
    </w:p>
    <w:p w14:paraId="549DCE53" w14:textId="77777777" w:rsidR="00843835" w:rsidRPr="00E11BCA" w:rsidRDefault="00843835" w:rsidP="00843835">
      <w:pPr>
        <w:pStyle w:val="Ttulo4"/>
        <w:tabs>
          <w:tab w:val="num" w:pos="284"/>
        </w:tabs>
        <w:spacing w:line="24" w:lineRule="atLeast"/>
        <w:ind w:left="284" w:hanging="426"/>
        <w:jc w:val="center"/>
        <w:rPr>
          <w:rFonts w:ascii="Arial" w:hAnsi="Arial" w:cs="Arial"/>
          <w:b/>
          <w:sz w:val="17"/>
          <w:szCs w:val="17"/>
          <w:u w:val="single"/>
        </w:rPr>
      </w:pPr>
    </w:p>
    <w:p w14:paraId="45013652" w14:textId="77777777" w:rsidR="00843835" w:rsidRPr="001022CE" w:rsidRDefault="00843835" w:rsidP="00843835">
      <w:pPr>
        <w:pStyle w:val="Ttulo4"/>
        <w:tabs>
          <w:tab w:val="num" w:pos="284"/>
        </w:tabs>
        <w:spacing w:line="24" w:lineRule="atLeast"/>
        <w:ind w:left="284" w:hanging="426"/>
        <w:jc w:val="left"/>
        <w:rPr>
          <w:rFonts w:ascii="Arial" w:hAnsi="Arial" w:cs="Arial"/>
          <w:sz w:val="17"/>
          <w:szCs w:val="17"/>
        </w:rPr>
      </w:pPr>
      <w:r w:rsidRPr="001022CE">
        <w:rPr>
          <w:rFonts w:ascii="Arial" w:hAnsi="Arial" w:cs="Arial"/>
          <w:b/>
          <w:sz w:val="17"/>
          <w:szCs w:val="17"/>
        </w:rPr>
        <w:t>EM NOME DO RESPONSÁVEL TÉCNICO E D</w:t>
      </w:r>
      <w:r>
        <w:rPr>
          <w:rFonts w:ascii="Arial" w:hAnsi="Arial" w:cs="Arial"/>
          <w:b/>
          <w:sz w:val="17"/>
          <w:szCs w:val="17"/>
        </w:rPr>
        <w:t>IRETORIA:</w:t>
      </w:r>
    </w:p>
    <w:p w14:paraId="5A8DBE68" w14:textId="77777777" w:rsidR="00843835" w:rsidRPr="001022CE" w:rsidRDefault="00843835" w:rsidP="00843835">
      <w:pPr>
        <w:tabs>
          <w:tab w:val="num" w:pos="284"/>
        </w:tabs>
        <w:spacing w:line="24" w:lineRule="atLeast"/>
        <w:ind w:left="284" w:hanging="426"/>
        <w:jc w:val="center"/>
        <w:rPr>
          <w:rFonts w:ascii="Arial" w:hAnsi="Arial" w:cs="Arial"/>
          <w:b/>
          <w:bCs/>
          <w:iCs/>
          <w:sz w:val="10"/>
          <w:szCs w:val="10"/>
        </w:rPr>
      </w:pPr>
    </w:p>
    <w:p w14:paraId="0ACE74BA" w14:textId="77777777" w:rsidR="00843835" w:rsidRPr="00E11BCA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>
        <w:rPr>
          <w:rFonts w:ascii="Arial" w:hAnsi="Arial" w:cs="Arial"/>
          <w:sz w:val="17"/>
          <w:szCs w:val="17"/>
        </w:rPr>
        <w:t>DIPLOMA DE GRADUAÇÃO</w:t>
      </w:r>
    </w:p>
    <w:p w14:paraId="2D60A7FD" w14:textId="77777777" w:rsidR="00843835" w:rsidRPr="00E11BCA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 w:rsidRPr="00E11BCA">
        <w:rPr>
          <w:rFonts w:ascii="Arial" w:hAnsi="Arial" w:cs="Arial"/>
          <w:sz w:val="17"/>
          <w:szCs w:val="17"/>
        </w:rPr>
        <w:t xml:space="preserve">CERTIFICADO DE REGISTRO DA(S) ESPECIALIDADE(S) NO </w:t>
      </w:r>
      <w:r>
        <w:rPr>
          <w:rFonts w:ascii="Arial" w:hAnsi="Arial" w:cs="Arial"/>
          <w:sz w:val="17"/>
          <w:szCs w:val="17"/>
        </w:rPr>
        <w:t>CRM-MG</w:t>
      </w:r>
    </w:p>
    <w:p w14:paraId="70195306" w14:textId="77777777" w:rsidR="00843835" w:rsidRPr="00E11BCA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 w:rsidRPr="00E11BCA">
        <w:rPr>
          <w:rFonts w:ascii="Arial" w:hAnsi="Arial" w:cs="Arial"/>
          <w:sz w:val="17"/>
          <w:szCs w:val="17"/>
        </w:rPr>
        <w:t>CERTIFICADO</w:t>
      </w:r>
      <w:r>
        <w:rPr>
          <w:rFonts w:ascii="Arial" w:hAnsi="Arial" w:cs="Arial"/>
          <w:sz w:val="17"/>
          <w:szCs w:val="17"/>
        </w:rPr>
        <w:t xml:space="preserve"> DE CONCLUSÃO DA ESPECIALIZAÇÃO E/OU DA CONCLUSÃO DA RESIDÊNCIA MÉDICA</w:t>
      </w:r>
    </w:p>
    <w:p w14:paraId="1692FD46" w14:textId="77777777" w:rsidR="00843835" w:rsidRPr="00E11BCA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 w:rsidRPr="00E11BCA">
        <w:rPr>
          <w:rFonts w:ascii="Arial" w:hAnsi="Arial" w:cs="Arial"/>
          <w:sz w:val="17"/>
          <w:szCs w:val="17"/>
        </w:rPr>
        <w:t>CPF, RG e</w:t>
      </w:r>
      <w:r>
        <w:rPr>
          <w:rFonts w:ascii="Arial" w:hAnsi="Arial" w:cs="Arial"/>
          <w:sz w:val="17"/>
          <w:szCs w:val="17"/>
        </w:rPr>
        <w:t xml:space="preserve"> CARTEIRA PROFISSIONAL EMITIDA PELO CRM-MG</w:t>
      </w:r>
    </w:p>
    <w:p w14:paraId="200B3615" w14:textId="77777777" w:rsidR="00843835" w:rsidRPr="00E11BCA" w:rsidRDefault="00843835" w:rsidP="00843835">
      <w:pPr>
        <w:numPr>
          <w:ilvl w:val="0"/>
          <w:numId w:val="1"/>
        </w:numPr>
        <w:tabs>
          <w:tab w:val="clear" w:pos="2610"/>
          <w:tab w:val="num" w:pos="284"/>
        </w:tabs>
        <w:spacing w:line="24" w:lineRule="atLeast"/>
        <w:ind w:left="284" w:hanging="426"/>
        <w:jc w:val="both"/>
        <w:rPr>
          <w:rFonts w:ascii="Arial" w:hAnsi="Arial" w:cs="Arial"/>
          <w:sz w:val="17"/>
          <w:szCs w:val="17"/>
        </w:rPr>
      </w:pPr>
      <w:r>
        <w:rPr>
          <w:rFonts w:ascii="Arial" w:hAnsi="Arial" w:cs="Arial"/>
          <w:sz w:val="17"/>
          <w:szCs w:val="17"/>
        </w:rPr>
        <w:t>CURRICULUM VITAE</w:t>
      </w:r>
    </w:p>
    <w:p w14:paraId="69267A53" w14:textId="77777777" w:rsidR="00843835" w:rsidRPr="00BF4797" w:rsidRDefault="00843835" w:rsidP="00843835">
      <w:pPr>
        <w:spacing w:before="40"/>
        <w:jc w:val="center"/>
        <w:rPr>
          <w:rFonts w:ascii="Arial" w:hAnsi="Arial" w:cs="Arial"/>
          <w:b/>
          <w:i/>
          <w:sz w:val="10"/>
          <w:szCs w:val="10"/>
        </w:rPr>
      </w:pPr>
    </w:p>
    <w:p w14:paraId="042FB2EC" w14:textId="77777777" w:rsidR="007208FE" w:rsidRPr="00843835" w:rsidRDefault="007208FE" w:rsidP="00843835"/>
    <w:sectPr w:rsidR="007208FE" w:rsidRPr="00843835" w:rsidSect="009C16B0">
      <w:headerReference w:type="default" r:id="rId8"/>
      <w:footerReference w:type="default" r:id="rId9"/>
      <w:pgSz w:w="11907" w:h="16840" w:code="9"/>
      <w:pgMar w:top="851" w:right="851" w:bottom="567" w:left="1134" w:header="567" w:footer="113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E3A044" w14:textId="77777777" w:rsidR="00044DE4" w:rsidRDefault="00044DE4" w:rsidP="002C31CA">
      <w:r>
        <w:separator/>
      </w:r>
    </w:p>
  </w:endnote>
  <w:endnote w:type="continuationSeparator" w:id="0">
    <w:p w14:paraId="4F566DDC" w14:textId="77777777" w:rsidR="00044DE4" w:rsidRDefault="00044DE4" w:rsidP="002C31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(W1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2554056"/>
      <w:lock w:val="sdtContentLocked"/>
    </w:sdtPr>
    <w:sdtEndPr/>
    <w:sdtContent>
      <w:p w14:paraId="5B561906" w14:textId="77777777" w:rsidR="00044DE4" w:rsidRDefault="00044DE4" w:rsidP="003211A0">
        <w:pPr>
          <w:pStyle w:val="Rodap"/>
          <w:jc w:val="center"/>
        </w:pPr>
        <w:r w:rsidRPr="00895EC6">
          <w:rPr>
            <w:i/>
            <w:highlight w:val="lightGray"/>
          </w:rPr>
          <w:t>A</w:t>
        </w:r>
        <w:r>
          <w:rPr>
            <w:i/>
            <w:highlight w:val="lightGray"/>
          </w:rPr>
          <w:t>gros</w:t>
        </w:r>
        <w:r w:rsidRPr="00895EC6">
          <w:rPr>
            <w:i/>
            <w:highlight w:val="lightGray"/>
          </w:rPr>
          <w:t>: previdência, saúde e qualidade de vida no presente e no futuro!</w:t>
        </w:r>
      </w:p>
      <w:p w14:paraId="110AD745" w14:textId="77777777" w:rsidR="00044DE4" w:rsidRDefault="00044DE4" w:rsidP="003211A0">
        <w:pPr>
          <w:pStyle w:val="Rodap"/>
          <w:pBdr>
            <w:top w:val="single" w:sz="4" w:space="1" w:color="auto"/>
          </w:pBdr>
          <w:tabs>
            <w:tab w:val="clear" w:pos="8504"/>
            <w:tab w:val="left" w:pos="4252"/>
            <w:tab w:val="center" w:pos="4961"/>
            <w:tab w:val="left" w:pos="7215"/>
          </w:tabs>
          <w:jc w:val="center"/>
        </w:pPr>
        <w:r>
          <w:t>Agros – Instituto UFV de Seguridade Social</w:t>
        </w:r>
      </w:p>
      <w:p w14:paraId="67F12E9B" w14:textId="77777777" w:rsidR="00044DE4" w:rsidRDefault="00044DE4" w:rsidP="003211A0">
        <w:pPr>
          <w:pStyle w:val="Rodap"/>
          <w:tabs>
            <w:tab w:val="clear" w:pos="8504"/>
            <w:tab w:val="left" w:pos="4252"/>
          </w:tabs>
          <w:jc w:val="center"/>
        </w:pPr>
        <w:r>
          <w:t>Av. Purdue, s/n   Campus da UFV    Viçosa-MG    36570-900</w:t>
        </w:r>
      </w:p>
      <w:p w14:paraId="2A95E785" w14:textId="77777777" w:rsidR="00044DE4" w:rsidRDefault="00044DE4" w:rsidP="003211A0">
        <w:pPr>
          <w:pStyle w:val="Rodap"/>
          <w:tabs>
            <w:tab w:val="clear" w:pos="8504"/>
            <w:tab w:val="left" w:pos="4252"/>
          </w:tabs>
          <w:jc w:val="center"/>
        </w:pPr>
        <w:r>
          <w:t>Fone: (31) 3899-6550</w:t>
        </w:r>
      </w:p>
    </w:sdtContent>
  </w:sdt>
  <w:p w14:paraId="53DFB2C8" w14:textId="77777777" w:rsidR="00044DE4" w:rsidRPr="00DC4504" w:rsidRDefault="00044DE4" w:rsidP="00DC4504">
    <w:pPr>
      <w:pStyle w:val="Rodap"/>
      <w:tabs>
        <w:tab w:val="clear" w:pos="8504"/>
        <w:tab w:val="left" w:pos="4252"/>
      </w:tabs>
      <w:jc w:val="right"/>
      <w:rPr>
        <w:b/>
      </w:rPr>
    </w:pPr>
    <w:r w:rsidRPr="00DC4504">
      <w:rPr>
        <w:b/>
      </w:rPr>
      <w:fldChar w:fldCharType="begin"/>
    </w:r>
    <w:r w:rsidRPr="00DC4504">
      <w:rPr>
        <w:b/>
      </w:rPr>
      <w:instrText xml:space="preserve"> PAGE  \* Arabic </w:instrText>
    </w:r>
    <w:r w:rsidRPr="00DC4504">
      <w:rPr>
        <w:b/>
      </w:rPr>
      <w:fldChar w:fldCharType="separate"/>
    </w:r>
    <w:r w:rsidR="00A7726F">
      <w:rPr>
        <w:b/>
        <w:noProof/>
      </w:rPr>
      <w:t>3</w:t>
    </w:r>
    <w:r w:rsidRPr="00DC4504">
      <w:rPr>
        <w:b/>
      </w:rPr>
      <w:fldChar w:fldCharType="end"/>
    </w:r>
    <w:r w:rsidRPr="00DC4504">
      <w:rPr>
        <w:b/>
      </w:rPr>
      <w:t>/</w:t>
    </w:r>
    <w:r w:rsidRPr="00DC4504">
      <w:rPr>
        <w:b/>
      </w:rPr>
      <w:fldChar w:fldCharType="begin"/>
    </w:r>
    <w:r w:rsidRPr="00DC4504">
      <w:rPr>
        <w:b/>
      </w:rPr>
      <w:instrText xml:space="preserve"> NUMPAGES  \* Arabic </w:instrText>
    </w:r>
    <w:r w:rsidRPr="00DC4504">
      <w:rPr>
        <w:b/>
      </w:rPr>
      <w:fldChar w:fldCharType="separate"/>
    </w:r>
    <w:r w:rsidR="00A7726F">
      <w:rPr>
        <w:b/>
        <w:noProof/>
      </w:rPr>
      <w:t>3</w:t>
    </w:r>
    <w:r w:rsidRPr="00DC4504">
      <w:rPr>
        <w:b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EFC95F" w14:textId="77777777" w:rsidR="00044DE4" w:rsidRDefault="00044DE4" w:rsidP="002C31CA">
      <w:r>
        <w:separator/>
      </w:r>
    </w:p>
  </w:footnote>
  <w:footnote w:type="continuationSeparator" w:id="0">
    <w:p w14:paraId="088B959C" w14:textId="77777777" w:rsidR="00044DE4" w:rsidRDefault="00044DE4" w:rsidP="002C31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54538012"/>
      <w:lock w:val="sdtContentLocked"/>
    </w:sdtPr>
    <w:sdtEndPr/>
    <w:sdtContent>
      <w:p w14:paraId="3285DF65" w14:textId="77777777" w:rsidR="00044DE4" w:rsidRDefault="00044DE4">
        <w:pPr>
          <w:pStyle w:val="Cabealho"/>
        </w:pPr>
        <w:r>
          <w:rPr>
            <w:noProof/>
          </w:rPr>
          <w:drawing>
            <wp:inline distT="0" distB="0" distL="0" distR="0" wp14:anchorId="36FD6A5E" wp14:editId="32E67583">
              <wp:extent cx="1476375" cy="551850"/>
              <wp:effectExtent l="0" t="0" r="0" b="635"/>
              <wp:docPr id="1" name="Imagem 1" descr="\\ASTERIX\Publico\Logotipos AGROS\AGROS 2012 PB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\\ASTERIX\Publico\Logotipos AGROS\AGROS 2012 PB.jpg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478169" cy="5525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t xml:space="preserve">                                                                                                          </w:t>
        </w:r>
        <w:r>
          <w:rPr>
            <w:noProof/>
          </w:rPr>
          <w:drawing>
            <wp:inline distT="0" distB="0" distL="0" distR="0" wp14:anchorId="4E36E281" wp14:editId="2A9C4662">
              <wp:extent cx="1428750" cy="321258"/>
              <wp:effectExtent l="0" t="0" r="0" b="3175"/>
              <wp:docPr id="4" name="Imagem 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ans.bmp"/>
                      <pic:cNvPicPr/>
                    </pic:nvPicPr>
                    <pic:blipFill>
                      <a:blip r:embed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428572" cy="32121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p>
    </w:sdtContent>
  </w:sdt>
  <w:p w14:paraId="54D7F2F1" w14:textId="77777777" w:rsidR="00044DE4" w:rsidRDefault="00044DE4" w:rsidP="008047BF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656F1F"/>
    <w:multiLevelType w:val="hybridMultilevel"/>
    <w:tmpl w:val="B404B340"/>
    <w:lvl w:ilvl="0" w:tplc="9EFC9982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  <w:color w:val="0000FF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4FF8"/>
    <w:rsid w:val="00030971"/>
    <w:rsid w:val="00043710"/>
    <w:rsid w:val="00044DE4"/>
    <w:rsid w:val="00081534"/>
    <w:rsid w:val="00090BFB"/>
    <w:rsid w:val="000F34D0"/>
    <w:rsid w:val="001010F3"/>
    <w:rsid w:val="00103CBA"/>
    <w:rsid w:val="00112DBC"/>
    <w:rsid w:val="00144FF8"/>
    <w:rsid w:val="001669EA"/>
    <w:rsid w:val="00182D7E"/>
    <w:rsid w:val="001B7E9C"/>
    <w:rsid w:val="001C2843"/>
    <w:rsid w:val="0020346E"/>
    <w:rsid w:val="002358FB"/>
    <w:rsid w:val="00264BFB"/>
    <w:rsid w:val="00280AA5"/>
    <w:rsid w:val="002B25B5"/>
    <w:rsid w:val="002B7C00"/>
    <w:rsid w:val="002C31CA"/>
    <w:rsid w:val="003211A0"/>
    <w:rsid w:val="003232DA"/>
    <w:rsid w:val="003333D4"/>
    <w:rsid w:val="00373C08"/>
    <w:rsid w:val="00377902"/>
    <w:rsid w:val="003964B1"/>
    <w:rsid w:val="00410DB6"/>
    <w:rsid w:val="004367D2"/>
    <w:rsid w:val="00441FB4"/>
    <w:rsid w:val="00442A3F"/>
    <w:rsid w:val="00496D05"/>
    <w:rsid w:val="004A1DF2"/>
    <w:rsid w:val="004A2483"/>
    <w:rsid w:val="004D1532"/>
    <w:rsid w:val="004E3E14"/>
    <w:rsid w:val="004F5EE6"/>
    <w:rsid w:val="00504DA1"/>
    <w:rsid w:val="00511ABC"/>
    <w:rsid w:val="00554092"/>
    <w:rsid w:val="00560BD9"/>
    <w:rsid w:val="00564C46"/>
    <w:rsid w:val="005714C6"/>
    <w:rsid w:val="00572B9B"/>
    <w:rsid w:val="005B7742"/>
    <w:rsid w:val="005B7E10"/>
    <w:rsid w:val="00665BDC"/>
    <w:rsid w:val="00707960"/>
    <w:rsid w:val="007208FE"/>
    <w:rsid w:val="007257F9"/>
    <w:rsid w:val="00726DD9"/>
    <w:rsid w:val="00742214"/>
    <w:rsid w:val="007455CF"/>
    <w:rsid w:val="00770A91"/>
    <w:rsid w:val="007E5A35"/>
    <w:rsid w:val="008047BF"/>
    <w:rsid w:val="00807096"/>
    <w:rsid w:val="00843835"/>
    <w:rsid w:val="008866F9"/>
    <w:rsid w:val="008A385B"/>
    <w:rsid w:val="008B0E37"/>
    <w:rsid w:val="008C03B0"/>
    <w:rsid w:val="008E0414"/>
    <w:rsid w:val="008E3332"/>
    <w:rsid w:val="00955066"/>
    <w:rsid w:val="009705B7"/>
    <w:rsid w:val="00984432"/>
    <w:rsid w:val="009C16B0"/>
    <w:rsid w:val="00A66662"/>
    <w:rsid w:val="00A710E6"/>
    <w:rsid w:val="00A7726F"/>
    <w:rsid w:val="00AE6514"/>
    <w:rsid w:val="00B22F78"/>
    <w:rsid w:val="00B3008D"/>
    <w:rsid w:val="00B3471B"/>
    <w:rsid w:val="00B37A48"/>
    <w:rsid w:val="00B41F52"/>
    <w:rsid w:val="00B815D0"/>
    <w:rsid w:val="00BA6EEA"/>
    <w:rsid w:val="00BB1021"/>
    <w:rsid w:val="00BC2C02"/>
    <w:rsid w:val="00BD14AD"/>
    <w:rsid w:val="00C20D7B"/>
    <w:rsid w:val="00C24282"/>
    <w:rsid w:val="00C34AAB"/>
    <w:rsid w:val="00C60C9D"/>
    <w:rsid w:val="00C86A22"/>
    <w:rsid w:val="00CA19AF"/>
    <w:rsid w:val="00CC695A"/>
    <w:rsid w:val="00CF5BF4"/>
    <w:rsid w:val="00D015F4"/>
    <w:rsid w:val="00D12357"/>
    <w:rsid w:val="00D24C87"/>
    <w:rsid w:val="00D86F88"/>
    <w:rsid w:val="00D9681D"/>
    <w:rsid w:val="00DA6731"/>
    <w:rsid w:val="00DC44A4"/>
    <w:rsid w:val="00DC4504"/>
    <w:rsid w:val="00DD1CFB"/>
    <w:rsid w:val="00DE23C3"/>
    <w:rsid w:val="00E02D9B"/>
    <w:rsid w:val="00E45F91"/>
    <w:rsid w:val="00E70D95"/>
    <w:rsid w:val="00EA56A2"/>
    <w:rsid w:val="00EC5E25"/>
    <w:rsid w:val="00EF182D"/>
    <w:rsid w:val="00F13E66"/>
    <w:rsid w:val="00F21DD7"/>
    <w:rsid w:val="00F27207"/>
    <w:rsid w:val="00F37233"/>
    <w:rsid w:val="00F4201C"/>
    <w:rsid w:val="00F8782B"/>
    <w:rsid w:val="00F900D7"/>
    <w:rsid w:val="00FB28E7"/>
    <w:rsid w:val="00FD1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13FBB398"/>
  <w15:docId w15:val="{A0ACF4DB-D968-4007-90AC-2FFF19E77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qFormat/>
    <w:pPr>
      <w:keepNext/>
      <w:jc w:val="center"/>
      <w:outlineLvl w:val="0"/>
    </w:pPr>
    <w:rPr>
      <w:b/>
      <w:sz w:val="24"/>
      <w:u w:val="single"/>
    </w:rPr>
  </w:style>
  <w:style w:type="paragraph" w:styleId="Ttulo2">
    <w:name w:val="heading 2"/>
    <w:basedOn w:val="Normal"/>
    <w:pPr>
      <w:keepNext/>
      <w:ind w:firstLine="708"/>
      <w:jc w:val="both"/>
      <w:outlineLvl w:val="1"/>
    </w:pPr>
    <w:rPr>
      <w:b/>
      <w:sz w:val="22"/>
    </w:rPr>
  </w:style>
  <w:style w:type="paragraph" w:styleId="Ttulo3">
    <w:name w:val="heading 3"/>
    <w:basedOn w:val="Normal"/>
    <w:next w:val="Normal"/>
    <w:qFormat/>
    <w:pPr>
      <w:keepNext/>
      <w:jc w:val="both"/>
      <w:outlineLvl w:val="2"/>
    </w:pPr>
    <w:rPr>
      <w:sz w:val="24"/>
    </w:rPr>
  </w:style>
  <w:style w:type="paragraph" w:styleId="Ttulo4">
    <w:name w:val="heading 4"/>
    <w:basedOn w:val="Normal"/>
    <w:next w:val="Normal"/>
    <w:link w:val="Ttulo4Char"/>
    <w:qFormat/>
    <w:pPr>
      <w:keepNext/>
      <w:jc w:val="right"/>
      <w:outlineLvl w:val="3"/>
    </w:pPr>
    <w:rPr>
      <w:sz w:val="24"/>
    </w:rPr>
  </w:style>
  <w:style w:type="paragraph" w:styleId="Ttulo5">
    <w:name w:val="heading 5"/>
    <w:basedOn w:val="Normal"/>
    <w:next w:val="Normal"/>
    <w:qFormat/>
    <w:pPr>
      <w:keepNext/>
      <w:spacing w:after="240"/>
      <w:jc w:val="center"/>
      <w:outlineLvl w:val="4"/>
    </w:pPr>
    <w:rPr>
      <w:rFonts w:ascii="Times New (W1)" w:hAnsi="Times New (W1)"/>
      <w:color w:val="FF0000"/>
      <w:sz w:val="24"/>
    </w:rPr>
  </w:style>
  <w:style w:type="paragraph" w:styleId="Ttulo6">
    <w:name w:val="heading 6"/>
    <w:basedOn w:val="Normal"/>
    <w:next w:val="Normal"/>
    <w:qFormat/>
    <w:pPr>
      <w:keepNext/>
      <w:jc w:val="center"/>
      <w:outlineLvl w:val="5"/>
    </w:pPr>
    <w:rPr>
      <w:b/>
      <w:sz w:val="32"/>
    </w:rPr>
  </w:style>
  <w:style w:type="paragraph" w:styleId="Ttulo7">
    <w:name w:val="heading 7"/>
    <w:basedOn w:val="Normal"/>
    <w:next w:val="Normal"/>
    <w:qFormat/>
    <w:pPr>
      <w:keepNext/>
      <w:jc w:val="both"/>
      <w:outlineLvl w:val="6"/>
    </w:pPr>
    <w:rPr>
      <w:b/>
      <w:bCs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Legenda">
    <w:name w:val="caption"/>
    <w:basedOn w:val="Normal"/>
    <w:qFormat/>
    <w:pPr>
      <w:jc w:val="right"/>
    </w:pPr>
    <w:rPr>
      <w:b/>
    </w:rPr>
  </w:style>
  <w:style w:type="paragraph" w:styleId="Corpodetexto">
    <w:name w:val="Body Text"/>
    <w:basedOn w:val="Normal"/>
    <w:pPr>
      <w:jc w:val="both"/>
    </w:pPr>
    <w:rPr>
      <w:sz w:val="24"/>
    </w:rPr>
  </w:style>
  <w:style w:type="paragraph" w:styleId="Recuodecorpodetexto">
    <w:name w:val="Body Text Indent"/>
    <w:basedOn w:val="Normal"/>
    <w:pPr>
      <w:spacing w:line="360" w:lineRule="auto"/>
      <w:ind w:left="284"/>
      <w:jc w:val="both"/>
    </w:pPr>
    <w:rPr>
      <w:sz w:val="22"/>
    </w:rPr>
  </w:style>
  <w:style w:type="paragraph" w:styleId="Recuodecorpodetexto2">
    <w:name w:val="Body Text Indent 2"/>
    <w:basedOn w:val="Normal"/>
    <w:pPr>
      <w:ind w:firstLine="709"/>
      <w:jc w:val="both"/>
    </w:pPr>
    <w:rPr>
      <w:sz w:val="22"/>
    </w:rPr>
  </w:style>
  <w:style w:type="paragraph" w:styleId="Recuodecorpodetexto3">
    <w:name w:val="Body Text Indent 3"/>
    <w:basedOn w:val="Normal"/>
    <w:pPr>
      <w:ind w:firstLine="709"/>
      <w:jc w:val="both"/>
    </w:pPr>
    <w:rPr>
      <w:sz w:val="24"/>
    </w:rPr>
  </w:style>
  <w:style w:type="paragraph" w:customStyle="1" w:styleId="Textopadro">
    <w:name w:val="Texto padrão"/>
    <w:basedOn w:val="Normal"/>
    <w:rPr>
      <w:sz w:val="24"/>
      <w:lang w:val="en-US"/>
    </w:rPr>
  </w:style>
  <w:style w:type="character" w:styleId="Hyperlink">
    <w:name w:val="Hyperlink"/>
    <w:rPr>
      <w:color w:val="0000FF"/>
      <w:u w:val="single"/>
    </w:rPr>
  </w:style>
  <w:style w:type="paragraph" w:customStyle="1" w:styleId="Textodebalo1">
    <w:name w:val="Texto de balão1"/>
    <w:basedOn w:val="Normal"/>
    <w:semiHidden/>
    <w:rPr>
      <w:rFonts w:ascii="Tahoma" w:hAnsi="Tahoma" w:cs="Tahoma"/>
      <w:sz w:val="16"/>
      <w:szCs w:val="16"/>
    </w:rPr>
  </w:style>
  <w:style w:type="paragraph" w:styleId="Ttulo">
    <w:name w:val="Title"/>
    <w:basedOn w:val="Normal"/>
    <w:qFormat/>
    <w:pPr>
      <w:jc w:val="center"/>
    </w:pPr>
    <w:rPr>
      <w:b/>
      <w:bCs/>
      <w:sz w:val="28"/>
      <w:szCs w:val="24"/>
    </w:rPr>
  </w:style>
  <w:style w:type="paragraph" w:styleId="Corpodetexto2">
    <w:name w:val="Body Text 2"/>
    <w:basedOn w:val="Normal"/>
    <w:pPr>
      <w:jc w:val="both"/>
    </w:pPr>
    <w:rPr>
      <w:rFonts w:ascii="Arial Narrow" w:hAnsi="Arial Narrow"/>
      <w:sz w:val="22"/>
    </w:rPr>
  </w:style>
  <w:style w:type="paragraph" w:styleId="Cabealho">
    <w:name w:val="header"/>
    <w:basedOn w:val="Normal"/>
    <w:link w:val="CabealhoChar"/>
    <w:uiPriority w:val="99"/>
    <w:rsid w:val="002C31C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C31CA"/>
  </w:style>
  <w:style w:type="paragraph" w:styleId="Rodap">
    <w:name w:val="footer"/>
    <w:basedOn w:val="Normal"/>
    <w:link w:val="RodapChar"/>
    <w:uiPriority w:val="99"/>
    <w:rsid w:val="002C31C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C31CA"/>
  </w:style>
  <w:style w:type="paragraph" w:styleId="Textodebalo">
    <w:name w:val="Balloon Text"/>
    <w:basedOn w:val="Normal"/>
    <w:link w:val="TextodebaloChar"/>
    <w:rsid w:val="002C31C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2C31CA"/>
    <w:rPr>
      <w:rFonts w:ascii="Tahoma" w:hAnsi="Tahoma" w:cs="Tahoma"/>
      <w:sz w:val="16"/>
      <w:szCs w:val="16"/>
    </w:rPr>
  </w:style>
  <w:style w:type="character" w:styleId="TextodoEspaoReservado">
    <w:name w:val="Placeholder Text"/>
    <w:basedOn w:val="Fontepargpadro"/>
    <w:uiPriority w:val="99"/>
    <w:semiHidden/>
    <w:rsid w:val="004E3E14"/>
    <w:rPr>
      <w:color w:val="808080"/>
    </w:rPr>
  </w:style>
  <w:style w:type="paragraph" w:styleId="PargrafodaLista">
    <w:name w:val="List Paragraph"/>
    <w:basedOn w:val="Normal"/>
    <w:uiPriority w:val="34"/>
    <w:qFormat/>
    <w:rsid w:val="002358FB"/>
    <w:pPr>
      <w:ind w:left="720"/>
      <w:contextualSpacing/>
    </w:pPr>
    <w:rPr>
      <w:sz w:val="24"/>
      <w:szCs w:val="24"/>
    </w:rPr>
  </w:style>
  <w:style w:type="character" w:customStyle="1" w:styleId="Ttulo1Char">
    <w:name w:val="Título 1 Char"/>
    <w:basedOn w:val="Fontepargpadro"/>
    <w:link w:val="Ttulo1"/>
    <w:rsid w:val="00DA6731"/>
    <w:rPr>
      <w:b/>
      <w:sz w:val="24"/>
      <w:u w:val="single"/>
    </w:rPr>
  </w:style>
  <w:style w:type="character" w:customStyle="1" w:styleId="Ttulo4Char">
    <w:name w:val="Título 4 Char"/>
    <w:basedOn w:val="Fontepargpadro"/>
    <w:link w:val="Ttulo4"/>
    <w:rsid w:val="00DA6731"/>
    <w:rPr>
      <w:sz w:val="24"/>
    </w:rPr>
  </w:style>
  <w:style w:type="table" w:styleId="Tabelacomgrade">
    <w:name w:val="Table Grid"/>
    <w:basedOn w:val="Tabelanormal"/>
    <w:rsid w:val="00DA67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73C0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ntstyle21">
    <w:name w:val="fontstyle21"/>
    <w:basedOn w:val="Fontepargpadro"/>
    <w:rsid w:val="000F34D0"/>
    <w:rPr>
      <w:rFonts w:ascii="Arial" w:hAnsi="Arial" w:cs="Arial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266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ecchi\AppData\Local\Microsoft\Windows\Temporary%20Internet%20Files\Content.IE5\89RNQCVR\ModeloMemorando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ABA139-6560-4E44-8430-C9ABB448F5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ModeloMemorando</Template>
  <TotalTime>22</TotalTime>
  <Pages>3</Pages>
  <Words>647</Words>
  <Characters>4529</Characters>
  <Application>Microsoft Office Word</Application>
  <DocSecurity>0</DocSecurity>
  <Lines>37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Instituto UFV de Seg. Social</Company>
  <LinksUpToDate>false</LinksUpToDate>
  <CharactersWithSpaces>5166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Vecchi de Carvalho</dc:creator>
  <cp:lastModifiedBy>GTI AGROS</cp:lastModifiedBy>
  <cp:revision>4</cp:revision>
  <cp:lastPrinted>2022-03-04T19:55:00Z</cp:lastPrinted>
  <dcterms:created xsi:type="dcterms:W3CDTF">2019-08-01T11:29:00Z</dcterms:created>
  <dcterms:modified xsi:type="dcterms:W3CDTF">2022-03-04T19:55:00Z</dcterms:modified>
</cp:coreProperties>
</file>